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B18486" w14:textId="77777777" w:rsidR="00582104" w:rsidRDefault="00582104" w:rsidP="00AE7722">
      <w:pPr>
        <w:pStyle w:val="Ttulo"/>
        <w:jc w:val="center"/>
        <w:rPr>
          <w:rFonts w:ascii="Georgia Pro" w:hAnsi="Georgia Pro"/>
          <w:b/>
          <w:bCs/>
          <w:sz w:val="28"/>
          <w:szCs w:val="28"/>
        </w:rPr>
      </w:pPr>
    </w:p>
    <w:p w14:paraId="0E565B86" w14:textId="77777777" w:rsidR="00582104" w:rsidRPr="00582104" w:rsidRDefault="00582104" w:rsidP="00582104">
      <w:pPr>
        <w:jc w:val="center"/>
        <w:rPr>
          <w:rFonts w:ascii="Georgia Pro" w:hAnsi="Georgia Pro" w:cs="Arial"/>
          <w:b/>
          <w:sz w:val="28"/>
          <w:szCs w:val="28"/>
        </w:rPr>
      </w:pPr>
      <w:r w:rsidRPr="00582104">
        <w:rPr>
          <w:rFonts w:ascii="Georgia Pro" w:hAnsi="Georgia Pro" w:cs="Arial"/>
          <w:b/>
          <w:sz w:val="28"/>
          <w:szCs w:val="28"/>
        </w:rPr>
        <w:t>ANEXO VI</w:t>
      </w:r>
    </w:p>
    <w:p w14:paraId="3D5717CE" w14:textId="77777777" w:rsidR="00582104" w:rsidRPr="00582104" w:rsidRDefault="00582104" w:rsidP="00582104">
      <w:pPr>
        <w:ind w:left="0" w:right="-709"/>
        <w:jc w:val="center"/>
        <w:rPr>
          <w:rFonts w:ascii="Georgia Pro" w:hAnsi="Georgia Pro" w:cs="Arial"/>
          <w:b/>
          <w:color w:val="FF0000"/>
          <w:sz w:val="28"/>
          <w:szCs w:val="28"/>
        </w:rPr>
      </w:pPr>
      <w:r w:rsidRPr="00582104">
        <w:rPr>
          <w:rFonts w:ascii="Georgia Pro" w:hAnsi="Georgia Pro" w:cs="Arial"/>
          <w:b/>
          <w:sz w:val="28"/>
          <w:szCs w:val="28"/>
        </w:rPr>
        <w:t>TERMO DE COMPROMISSO Nº___/___</w:t>
      </w:r>
    </w:p>
    <w:p w14:paraId="14FCADCD" w14:textId="77777777" w:rsidR="00582104" w:rsidRDefault="00582104" w:rsidP="00582104">
      <w:pPr>
        <w:ind w:left="1134" w:right="-709"/>
        <w:rPr>
          <w:rFonts w:ascii="Georgia Pro" w:hAnsi="Georgia Pro" w:cs="Arial"/>
          <w:b/>
          <w:sz w:val="24"/>
          <w:szCs w:val="24"/>
        </w:rPr>
      </w:pPr>
      <w:r w:rsidRPr="00BC1C8E">
        <w:rPr>
          <w:rFonts w:ascii="Georgia Pro" w:hAnsi="Georgia Pro" w:cs="Arial"/>
          <w:b/>
          <w:sz w:val="24"/>
          <w:szCs w:val="24"/>
        </w:rPr>
        <w:t>Modalidade de Execução (Híbrida ou Contínua): _______</w:t>
      </w:r>
    </w:p>
    <w:p w14:paraId="3CA43FB4" w14:textId="77777777" w:rsidR="00582104" w:rsidRPr="00BC1C8E" w:rsidRDefault="00582104" w:rsidP="00582104">
      <w:pPr>
        <w:ind w:right="-709"/>
        <w:rPr>
          <w:rFonts w:ascii="Georgia Pro" w:hAnsi="Georgia Pro" w:cs="Arial"/>
          <w:b/>
          <w:sz w:val="24"/>
          <w:szCs w:val="24"/>
        </w:rPr>
      </w:pPr>
    </w:p>
    <w:p w14:paraId="042CB902" w14:textId="77777777" w:rsidR="00582104" w:rsidRPr="00BC1C8E" w:rsidRDefault="00582104" w:rsidP="00582104">
      <w:pPr>
        <w:ind w:left="0" w:right="-709" w:firstLine="1134"/>
        <w:rPr>
          <w:rFonts w:ascii="Georgia Pro" w:hAnsi="Georgia Pro" w:cs="Arial"/>
          <w:sz w:val="24"/>
          <w:szCs w:val="24"/>
        </w:rPr>
      </w:pPr>
      <w:r w:rsidRPr="00BC1C8E">
        <w:rPr>
          <w:rFonts w:ascii="Georgia Pro" w:hAnsi="Georgia Pro" w:cs="Arial"/>
          <w:sz w:val="24"/>
          <w:szCs w:val="24"/>
        </w:rPr>
        <w:t xml:space="preserve">A </w:t>
      </w:r>
      <w:r w:rsidRPr="00BC1C8E">
        <w:rPr>
          <w:rFonts w:ascii="Georgia Pro" w:hAnsi="Georgia Pro" w:cs="Arial"/>
          <w:b/>
          <w:bCs/>
          <w:sz w:val="24"/>
          <w:szCs w:val="24"/>
        </w:rPr>
        <w:t>AGÊNCIA DE REGULAÇÃO DE SERVIÇOS PÚBLICOSO ESTADO DO ESPÍRITO SANTO – ARSP</w:t>
      </w:r>
      <w:r w:rsidRPr="00BC1C8E">
        <w:rPr>
          <w:rFonts w:ascii="Georgia Pro" w:hAnsi="Georgia Pro" w:cs="Arial"/>
          <w:b/>
          <w:sz w:val="24"/>
          <w:szCs w:val="24"/>
        </w:rPr>
        <w:t>,</w:t>
      </w:r>
      <w:r w:rsidRPr="00BC1C8E">
        <w:rPr>
          <w:rFonts w:ascii="Georgia Pro" w:hAnsi="Georgia Pro" w:cs="Arial"/>
          <w:sz w:val="24"/>
          <w:szCs w:val="24"/>
        </w:rPr>
        <w:t xml:space="preserve"> pessoa jurídica de direito público interno, neste ato representada pelo gestor, </w:t>
      </w:r>
      <w:proofErr w:type="spellStart"/>
      <w:r w:rsidRPr="00BC1C8E">
        <w:rPr>
          <w:rFonts w:ascii="Georgia Pro" w:hAnsi="Georgia Pro" w:cs="Arial"/>
          <w:sz w:val="24"/>
          <w:szCs w:val="24"/>
        </w:rPr>
        <w:t>Sr</w:t>
      </w:r>
      <w:proofErr w:type="spellEnd"/>
      <w:r w:rsidRPr="00BC1C8E">
        <w:rPr>
          <w:rFonts w:ascii="Georgia Pro" w:hAnsi="Georgia Pro" w:cs="Arial"/>
          <w:sz w:val="24"/>
          <w:szCs w:val="24"/>
        </w:rPr>
        <w:t xml:space="preserve">(a). </w:t>
      </w:r>
      <w:r w:rsidRPr="00BC1C8E">
        <w:rPr>
          <w:rFonts w:ascii="Georgia Pro" w:hAnsi="Georgia Pro" w:cs="Arial"/>
          <w:b/>
          <w:bCs/>
          <w:sz w:val="24"/>
          <w:szCs w:val="24"/>
        </w:rPr>
        <w:t>______</w:t>
      </w:r>
      <w:r w:rsidRPr="00BC1C8E">
        <w:rPr>
          <w:rFonts w:ascii="Georgia Pro" w:hAnsi="Georgia Pro" w:cs="Arial"/>
          <w:sz w:val="24"/>
          <w:szCs w:val="24"/>
        </w:rPr>
        <w:t xml:space="preserve">, e, do outro lado, o(a) servidor(a) público(a) estadual, </w:t>
      </w:r>
      <w:r w:rsidRPr="00BC1C8E">
        <w:rPr>
          <w:rFonts w:ascii="Georgia Pro" w:hAnsi="Georgia Pro" w:cs="Arial"/>
          <w:b/>
          <w:sz w:val="24"/>
          <w:szCs w:val="24"/>
        </w:rPr>
        <w:t>____,</w:t>
      </w:r>
      <w:r w:rsidRPr="00BC1C8E">
        <w:rPr>
          <w:rFonts w:ascii="Georgia Pro" w:hAnsi="Georgia Pro" w:cs="Arial"/>
          <w:sz w:val="24"/>
          <w:szCs w:val="24"/>
        </w:rPr>
        <w:t xml:space="preserve"> ocupante do cargo de </w:t>
      </w:r>
      <w:r w:rsidRPr="00BC1C8E">
        <w:rPr>
          <w:rFonts w:ascii="Georgia Pro" w:hAnsi="Georgia Pro" w:cs="Arial"/>
          <w:b/>
          <w:bCs/>
          <w:sz w:val="24"/>
          <w:szCs w:val="24"/>
        </w:rPr>
        <w:t>____</w:t>
      </w:r>
      <w:r w:rsidRPr="00BC1C8E">
        <w:rPr>
          <w:rFonts w:ascii="Georgia Pro" w:hAnsi="Georgia Pro" w:cs="Arial"/>
          <w:sz w:val="24"/>
          <w:szCs w:val="24"/>
        </w:rPr>
        <w:t xml:space="preserve">, número funcional </w:t>
      </w:r>
      <w:r w:rsidRPr="00BC1C8E">
        <w:rPr>
          <w:rFonts w:ascii="Georgia Pro" w:hAnsi="Georgia Pro" w:cs="Arial"/>
          <w:b/>
          <w:bCs/>
          <w:sz w:val="24"/>
          <w:szCs w:val="24"/>
        </w:rPr>
        <w:t>____</w:t>
      </w:r>
      <w:r w:rsidRPr="00BC1C8E">
        <w:rPr>
          <w:rFonts w:ascii="Georgia Pro" w:hAnsi="Georgia Pro" w:cs="Arial"/>
          <w:sz w:val="24"/>
          <w:szCs w:val="24"/>
        </w:rPr>
        <w:t xml:space="preserve">, portador do CPF nº </w:t>
      </w:r>
      <w:r w:rsidRPr="00BC1C8E">
        <w:rPr>
          <w:rFonts w:ascii="Georgia Pro" w:hAnsi="Georgia Pro" w:cs="Arial"/>
          <w:b/>
          <w:bCs/>
          <w:sz w:val="24"/>
          <w:szCs w:val="24"/>
        </w:rPr>
        <w:t>____</w:t>
      </w:r>
      <w:r w:rsidRPr="00BC1C8E">
        <w:rPr>
          <w:rFonts w:ascii="Georgia Pro" w:hAnsi="Georgia Pro" w:cs="Arial"/>
          <w:sz w:val="24"/>
          <w:szCs w:val="24"/>
        </w:rPr>
        <w:t xml:space="preserve">, em conformidade com os autos do processo nº </w:t>
      </w:r>
      <w:r w:rsidRPr="00BC1C8E">
        <w:rPr>
          <w:rFonts w:ascii="Georgia Pro" w:hAnsi="Georgia Pro" w:cs="Arial"/>
          <w:b/>
          <w:bCs/>
          <w:sz w:val="24"/>
          <w:szCs w:val="24"/>
        </w:rPr>
        <w:t>______</w:t>
      </w:r>
      <w:r w:rsidRPr="00BC1C8E">
        <w:rPr>
          <w:rFonts w:ascii="Georgia Pro" w:hAnsi="Georgia Pro" w:cs="Arial"/>
          <w:sz w:val="24"/>
          <w:szCs w:val="24"/>
        </w:rPr>
        <w:t xml:space="preserve"> e com fundamento na Lei Complementar Nº 1.081/2024, RESOLVEM firmar o presente TERMO DE COMPROMISSO, que regerá mediante as seguintes cláusulas e condições:</w:t>
      </w:r>
    </w:p>
    <w:p w14:paraId="42C22252" w14:textId="77777777" w:rsidR="00582104" w:rsidRPr="00BC1C8E" w:rsidRDefault="00582104" w:rsidP="00582104">
      <w:pPr>
        <w:ind w:right="-709"/>
        <w:rPr>
          <w:rFonts w:ascii="Georgia Pro" w:hAnsi="Georgia Pro" w:cs="Arial"/>
          <w:b/>
          <w:sz w:val="24"/>
          <w:szCs w:val="24"/>
        </w:rPr>
      </w:pPr>
    </w:p>
    <w:p w14:paraId="2CAB7E27" w14:textId="77777777" w:rsidR="00582104" w:rsidRPr="00BC1C8E" w:rsidRDefault="00582104" w:rsidP="00582104">
      <w:pPr>
        <w:ind w:left="1134" w:right="-709"/>
        <w:rPr>
          <w:rFonts w:ascii="Georgia Pro" w:hAnsi="Georgia Pro" w:cs="Arial"/>
          <w:b/>
          <w:sz w:val="24"/>
          <w:szCs w:val="24"/>
        </w:rPr>
      </w:pPr>
      <w:r w:rsidRPr="00BC1C8E">
        <w:rPr>
          <w:rFonts w:ascii="Georgia Pro" w:hAnsi="Georgia Pro" w:cs="Arial"/>
          <w:b/>
          <w:sz w:val="24"/>
          <w:szCs w:val="24"/>
        </w:rPr>
        <w:t>CLÁUSULA PRIMEIRA – DO OBJETO</w:t>
      </w:r>
    </w:p>
    <w:p w14:paraId="4A137A41" w14:textId="77777777" w:rsidR="00582104" w:rsidRPr="00BC1C8E" w:rsidRDefault="00582104" w:rsidP="00582104">
      <w:pPr>
        <w:pStyle w:val="PargrafodaLista"/>
        <w:numPr>
          <w:ilvl w:val="1"/>
          <w:numId w:val="19"/>
        </w:numPr>
        <w:ind w:left="0" w:right="-709" w:firstLine="1134"/>
        <w:rPr>
          <w:rFonts w:ascii="Georgia Pro" w:hAnsi="Georgia Pro" w:cs="Arial"/>
          <w:sz w:val="24"/>
          <w:szCs w:val="24"/>
        </w:rPr>
      </w:pPr>
      <w:r w:rsidRPr="00BC1C8E">
        <w:rPr>
          <w:rFonts w:ascii="Georgia Pro" w:hAnsi="Georgia Pro" w:cs="Arial"/>
          <w:sz w:val="24"/>
          <w:szCs w:val="24"/>
        </w:rPr>
        <w:t xml:space="preserve">O presente instrumento tem como objeto autorizar o servidor </w:t>
      </w:r>
      <w:r w:rsidRPr="00BC1C8E">
        <w:rPr>
          <w:rFonts w:ascii="Georgia Pro" w:hAnsi="Georgia Pro" w:cs="Arial"/>
          <w:b/>
          <w:sz w:val="24"/>
          <w:szCs w:val="24"/>
        </w:rPr>
        <w:t xml:space="preserve">___________ </w:t>
      </w:r>
      <w:r w:rsidRPr="00BC1C8E">
        <w:rPr>
          <w:rFonts w:ascii="Georgia Pro" w:hAnsi="Georgia Pro" w:cs="Arial"/>
          <w:sz w:val="24"/>
          <w:szCs w:val="24"/>
        </w:rPr>
        <w:t>a realizar suas atividades laborais na modalidade teletrabalho, nos termos e condições a seguir estabelecidos.</w:t>
      </w:r>
    </w:p>
    <w:p w14:paraId="6845F284" w14:textId="77777777" w:rsidR="00582104" w:rsidRPr="00BC1C8E" w:rsidRDefault="00582104" w:rsidP="00582104">
      <w:pPr>
        <w:pStyle w:val="PargrafodaLista"/>
        <w:ind w:right="-709"/>
        <w:rPr>
          <w:rFonts w:ascii="Georgia Pro" w:hAnsi="Georgia Pro" w:cs="Arial"/>
          <w:sz w:val="24"/>
          <w:szCs w:val="24"/>
        </w:rPr>
      </w:pPr>
    </w:p>
    <w:p w14:paraId="5E75A92A" w14:textId="77777777" w:rsidR="00582104" w:rsidRPr="00BC1C8E" w:rsidRDefault="00582104" w:rsidP="00582104">
      <w:pPr>
        <w:ind w:left="1134" w:right="-709"/>
        <w:rPr>
          <w:rFonts w:ascii="Georgia Pro" w:hAnsi="Georgia Pro" w:cs="Arial"/>
          <w:b/>
          <w:sz w:val="24"/>
          <w:szCs w:val="24"/>
        </w:rPr>
      </w:pPr>
      <w:r w:rsidRPr="00BC1C8E">
        <w:rPr>
          <w:rFonts w:ascii="Georgia Pro" w:hAnsi="Georgia Pro" w:cs="Arial"/>
          <w:b/>
          <w:sz w:val="24"/>
          <w:szCs w:val="24"/>
        </w:rPr>
        <w:t>CLÁUSULA SEGUNDA – DAS OBRIGAÇÕES DAS PARTES</w:t>
      </w:r>
    </w:p>
    <w:p w14:paraId="62E789B8" w14:textId="77777777" w:rsidR="00582104" w:rsidRPr="00BC1C8E" w:rsidRDefault="00582104" w:rsidP="00582104">
      <w:pPr>
        <w:ind w:left="0" w:right="-709" w:firstLine="1134"/>
        <w:rPr>
          <w:rFonts w:ascii="Georgia Pro" w:hAnsi="Georgia Pro" w:cs="Arial"/>
          <w:sz w:val="24"/>
          <w:szCs w:val="24"/>
        </w:rPr>
      </w:pPr>
      <w:r w:rsidRPr="00BC1C8E">
        <w:rPr>
          <w:rFonts w:ascii="Georgia Pro" w:hAnsi="Georgia Pro" w:cs="Arial"/>
          <w:sz w:val="24"/>
          <w:szCs w:val="24"/>
        </w:rPr>
        <w:t>2.1. O servidor em regime de teletrabalho se obriga a:</w:t>
      </w:r>
    </w:p>
    <w:p w14:paraId="679B5366" w14:textId="77777777" w:rsidR="00582104" w:rsidRPr="00BC1C8E" w:rsidRDefault="00582104" w:rsidP="00582104">
      <w:pPr>
        <w:ind w:left="0" w:right="-709" w:firstLine="1134"/>
        <w:rPr>
          <w:rFonts w:ascii="Georgia Pro" w:hAnsi="Georgia Pro" w:cs="Arial"/>
          <w:sz w:val="24"/>
          <w:szCs w:val="24"/>
        </w:rPr>
      </w:pPr>
      <w:r w:rsidRPr="00BC1C8E">
        <w:rPr>
          <w:rFonts w:ascii="Georgia Pro" w:hAnsi="Georgia Pro" w:cs="Arial"/>
          <w:sz w:val="24"/>
          <w:szCs w:val="24"/>
        </w:rPr>
        <w:t>I – Possuir e manter, exclusivamente às suas expensas, os equipamentos necessários para o desempenho das atividades de trabalho de maneira remota;</w:t>
      </w:r>
    </w:p>
    <w:p w14:paraId="4CDB5E0D" w14:textId="77777777" w:rsidR="00582104" w:rsidRPr="00BC1C8E" w:rsidRDefault="00582104" w:rsidP="00582104">
      <w:pPr>
        <w:ind w:left="1134" w:right="-709"/>
        <w:rPr>
          <w:rFonts w:ascii="Georgia Pro" w:hAnsi="Georgia Pro" w:cs="Arial"/>
          <w:sz w:val="24"/>
          <w:szCs w:val="24"/>
        </w:rPr>
      </w:pPr>
      <w:r w:rsidRPr="00BC1C8E">
        <w:rPr>
          <w:rFonts w:ascii="Georgia Pro" w:hAnsi="Georgia Pro" w:cs="Arial"/>
          <w:sz w:val="24"/>
          <w:szCs w:val="24"/>
        </w:rPr>
        <w:t>II – Cumprir, no mínimo, as metas de desempenho estabelecidas;</w:t>
      </w:r>
    </w:p>
    <w:p w14:paraId="16B3E514" w14:textId="77777777" w:rsidR="00582104" w:rsidRPr="00BC1C8E" w:rsidRDefault="00582104" w:rsidP="00582104">
      <w:pPr>
        <w:ind w:left="0" w:right="-709" w:firstLine="1134"/>
        <w:rPr>
          <w:rFonts w:ascii="Georgia Pro" w:hAnsi="Georgia Pro" w:cs="Arial"/>
          <w:sz w:val="24"/>
          <w:szCs w:val="24"/>
        </w:rPr>
      </w:pPr>
      <w:r w:rsidRPr="00BC1C8E">
        <w:rPr>
          <w:rFonts w:ascii="Georgia Pro" w:hAnsi="Georgia Pro" w:cs="Arial"/>
          <w:sz w:val="24"/>
          <w:szCs w:val="24"/>
        </w:rPr>
        <w:t>III –</w:t>
      </w:r>
      <w:r w:rsidRPr="00BC1C8E">
        <w:rPr>
          <w:rFonts w:ascii="Georgia Pro" w:hAnsi="Georgia Pro"/>
          <w:sz w:val="24"/>
          <w:szCs w:val="24"/>
        </w:rPr>
        <w:t xml:space="preserve"> </w:t>
      </w:r>
      <w:r w:rsidRPr="00BC1C8E">
        <w:rPr>
          <w:rFonts w:ascii="Georgia Pro" w:hAnsi="Georgia Pro" w:cs="Arial"/>
          <w:sz w:val="24"/>
          <w:szCs w:val="24"/>
        </w:rPr>
        <w:t>Atender às convocações ao comparecimento presencial para atividades de interesse público, do qual não poderá se escusar sob a justificativa de distância ou razões de cunho pessoal, desde que a convocação seja realizada em prazo razoável.</w:t>
      </w:r>
    </w:p>
    <w:p w14:paraId="0E67E744" w14:textId="77777777" w:rsidR="00582104" w:rsidRPr="00BC1C8E" w:rsidRDefault="00582104" w:rsidP="00582104">
      <w:pPr>
        <w:ind w:left="0" w:right="-709" w:firstLine="1134"/>
        <w:rPr>
          <w:rFonts w:ascii="Georgia Pro" w:hAnsi="Georgia Pro" w:cs="Arial"/>
          <w:sz w:val="24"/>
          <w:szCs w:val="24"/>
        </w:rPr>
      </w:pPr>
      <w:r w:rsidRPr="00BC1C8E">
        <w:rPr>
          <w:rFonts w:ascii="Georgia Pro" w:hAnsi="Georgia Pro" w:cs="Arial"/>
          <w:sz w:val="24"/>
          <w:szCs w:val="24"/>
        </w:rPr>
        <w:t>IV – Manter telefones de contato permanente atualizados e ativos;</w:t>
      </w:r>
    </w:p>
    <w:p w14:paraId="431FDB9E" w14:textId="77777777" w:rsidR="00582104" w:rsidRPr="00BC1C8E" w:rsidRDefault="00582104" w:rsidP="00582104">
      <w:pPr>
        <w:ind w:left="0" w:right="-709" w:firstLine="1134"/>
        <w:rPr>
          <w:rFonts w:ascii="Georgia Pro" w:hAnsi="Georgia Pro" w:cs="Arial"/>
          <w:sz w:val="24"/>
          <w:szCs w:val="24"/>
        </w:rPr>
      </w:pPr>
      <w:r w:rsidRPr="00BC1C8E">
        <w:rPr>
          <w:rFonts w:ascii="Georgia Pro" w:hAnsi="Georgia Pro" w:cs="Arial"/>
          <w:sz w:val="24"/>
          <w:szCs w:val="24"/>
        </w:rPr>
        <w:lastRenderedPageBreak/>
        <w:t>V – Consultar diariamente correio eletrônico (e-mail) institucional individual e/ou outro canal de comunicação institucional previamente definido, inclusive via aplicativo multiplataforma de mensagens instantâneas e/ou outro recurso de tecnologia da informação;</w:t>
      </w:r>
    </w:p>
    <w:p w14:paraId="383913EA" w14:textId="77777777" w:rsidR="00582104" w:rsidRPr="00BC1C8E" w:rsidRDefault="00582104" w:rsidP="00582104">
      <w:pPr>
        <w:ind w:left="0" w:right="-709" w:firstLine="1134"/>
        <w:rPr>
          <w:rFonts w:ascii="Georgia Pro" w:hAnsi="Georgia Pro" w:cs="Arial"/>
          <w:sz w:val="24"/>
          <w:szCs w:val="24"/>
        </w:rPr>
      </w:pPr>
      <w:r w:rsidRPr="00BC1C8E">
        <w:rPr>
          <w:rFonts w:ascii="Georgia Pro" w:hAnsi="Georgia Pro" w:cs="Arial"/>
          <w:sz w:val="24"/>
          <w:szCs w:val="24"/>
        </w:rPr>
        <w:t>VI – Informar à chefia imediata, por meio de mensagens de correio eletrônico institucional individual, sobre a evolução do teletrabalho, como também indicar eventual dificuldade, dúvida ou informação que possa atrasar ou prejudicar o seu andamento;</w:t>
      </w:r>
    </w:p>
    <w:p w14:paraId="00BDD7D8" w14:textId="77777777" w:rsidR="00582104" w:rsidRPr="00BC1C8E" w:rsidRDefault="00582104" w:rsidP="00582104">
      <w:pPr>
        <w:ind w:left="0" w:right="-709" w:firstLine="1134"/>
        <w:rPr>
          <w:rFonts w:ascii="Georgia Pro" w:hAnsi="Georgia Pro" w:cs="Arial"/>
          <w:sz w:val="24"/>
          <w:szCs w:val="24"/>
        </w:rPr>
      </w:pPr>
      <w:r w:rsidRPr="00BC1C8E">
        <w:rPr>
          <w:rFonts w:ascii="Georgia Pro" w:hAnsi="Georgia Pro" w:cs="Arial"/>
          <w:sz w:val="24"/>
          <w:szCs w:val="24"/>
        </w:rPr>
        <w:t>VII – Reunir-se com a chefia imediata, mediante prévio aviso, para apresentar resultados parciais e finais, inclusive por meio de videoconferência ou outro meio de tecnologia da informação, proporcionando o acompanhamento da evolução dos trabalhos e fornecimento de demais informações;</w:t>
      </w:r>
    </w:p>
    <w:p w14:paraId="0E0E3929" w14:textId="77777777" w:rsidR="00582104" w:rsidRPr="00BC1C8E" w:rsidRDefault="00582104" w:rsidP="00582104">
      <w:pPr>
        <w:ind w:left="0" w:right="-709" w:firstLine="1134"/>
        <w:rPr>
          <w:rFonts w:ascii="Georgia Pro" w:hAnsi="Georgia Pro" w:cs="Arial"/>
          <w:sz w:val="24"/>
          <w:szCs w:val="24"/>
        </w:rPr>
      </w:pPr>
      <w:r w:rsidRPr="00BC1C8E">
        <w:rPr>
          <w:rFonts w:ascii="Georgia Pro" w:hAnsi="Georgia Pro" w:cs="Arial"/>
          <w:sz w:val="24"/>
          <w:szCs w:val="24"/>
        </w:rPr>
        <w:t>VIII - Retirar processos e demais documentos das dependências do órgão ou entidade, quando necessário, somente mediante registro no Sistema Eletrônico de Protocolo (SEP) de forma pessoal, e devolvê-los íntegros ao término do trabalho ou quando solicitado pela chefia imediata ou gestor da unidade;</w:t>
      </w:r>
    </w:p>
    <w:p w14:paraId="52B39C82" w14:textId="77777777" w:rsidR="00582104" w:rsidRPr="00BC1C8E" w:rsidRDefault="00582104" w:rsidP="00582104">
      <w:pPr>
        <w:ind w:left="0" w:right="-709" w:firstLine="1134"/>
        <w:rPr>
          <w:rFonts w:ascii="Georgia Pro" w:hAnsi="Georgia Pro" w:cs="Arial"/>
          <w:sz w:val="24"/>
          <w:szCs w:val="24"/>
        </w:rPr>
      </w:pPr>
      <w:r w:rsidRPr="00BC1C8E">
        <w:rPr>
          <w:rFonts w:ascii="Georgia Pro" w:hAnsi="Georgia Pro" w:cs="Arial"/>
          <w:sz w:val="24"/>
          <w:szCs w:val="24"/>
        </w:rPr>
        <w:t>IX – Observar as normas e os procedimentos relativos à segurança da informação institucional e guardar sigilo a respeito das informações contidas nos processos e documentos que lhe forem atribuídos em regime de teletrabalho, sob pena de responsabilidade, nos termos da legislação em vigor.</w:t>
      </w:r>
    </w:p>
    <w:p w14:paraId="4F87F890" w14:textId="77777777" w:rsidR="00582104" w:rsidRPr="00BC1C8E" w:rsidRDefault="00582104" w:rsidP="00582104">
      <w:pPr>
        <w:ind w:left="0" w:right="-709" w:firstLine="1134"/>
        <w:rPr>
          <w:rFonts w:ascii="Georgia Pro" w:hAnsi="Georgia Pro" w:cs="Arial"/>
          <w:sz w:val="24"/>
          <w:szCs w:val="24"/>
        </w:rPr>
      </w:pPr>
      <w:r w:rsidRPr="00BC1C8E">
        <w:rPr>
          <w:rFonts w:ascii="Georgia Pro" w:hAnsi="Georgia Pro" w:cs="Arial"/>
          <w:sz w:val="24"/>
          <w:szCs w:val="24"/>
        </w:rPr>
        <w:t>§ 1º O servidor poderá, caso julgue necessário, comparecer ao seu local de trabalho, a fim de sanar dúvidas que, porventura, surjam na execução dos trabalhos.</w:t>
      </w:r>
    </w:p>
    <w:p w14:paraId="2E57797D" w14:textId="77777777" w:rsidR="00582104" w:rsidRPr="00BC1C8E" w:rsidRDefault="00582104" w:rsidP="00582104">
      <w:pPr>
        <w:ind w:left="0" w:right="-709" w:firstLine="1134"/>
        <w:rPr>
          <w:rFonts w:ascii="Georgia Pro" w:hAnsi="Georgia Pro" w:cs="Arial"/>
          <w:sz w:val="24"/>
          <w:szCs w:val="24"/>
        </w:rPr>
      </w:pPr>
      <w:r w:rsidRPr="00BC1C8E">
        <w:rPr>
          <w:rFonts w:ascii="Georgia Pro" w:hAnsi="Georgia Pro" w:cs="Arial"/>
          <w:sz w:val="24"/>
          <w:szCs w:val="24"/>
        </w:rPr>
        <w:t>§2º O comparecimento presencial ao órgão não gera direito a quaisquer benefícios ou indenizações.</w:t>
      </w:r>
    </w:p>
    <w:p w14:paraId="6CDC8DB2" w14:textId="77777777" w:rsidR="00582104" w:rsidRPr="00BC1C8E" w:rsidRDefault="00582104" w:rsidP="00582104">
      <w:pPr>
        <w:ind w:left="0" w:right="-709" w:firstLine="1134"/>
        <w:rPr>
          <w:rFonts w:ascii="Georgia Pro" w:hAnsi="Georgia Pro" w:cs="Arial"/>
          <w:sz w:val="24"/>
          <w:szCs w:val="24"/>
        </w:rPr>
      </w:pPr>
      <w:r w:rsidRPr="00BC1C8E">
        <w:rPr>
          <w:rFonts w:ascii="Georgia Pro" w:hAnsi="Georgia Pro" w:cs="Arial"/>
          <w:sz w:val="24"/>
          <w:szCs w:val="24"/>
        </w:rPr>
        <w:t>§3º A participação do servidor em regime de teletrabalho não modifica a sua lotação ou seu exercício.</w:t>
      </w:r>
    </w:p>
    <w:p w14:paraId="6434C4F9" w14:textId="77777777" w:rsidR="00582104" w:rsidRPr="00BC1C8E" w:rsidRDefault="00582104" w:rsidP="00582104">
      <w:pPr>
        <w:ind w:left="0" w:right="-709" w:firstLine="1134"/>
        <w:rPr>
          <w:rFonts w:ascii="Georgia Pro" w:hAnsi="Georgia Pro" w:cs="Arial"/>
          <w:sz w:val="24"/>
          <w:szCs w:val="24"/>
        </w:rPr>
      </w:pPr>
      <w:r w:rsidRPr="00BC1C8E">
        <w:rPr>
          <w:rFonts w:ascii="Georgia Pro" w:hAnsi="Georgia Pro" w:cs="Arial"/>
          <w:sz w:val="24"/>
          <w:szCs w:val="24"/>
        </w:rPr>
        <w:t>§ 4º As atividades executadas pelo servidor em regime de teletrabalho deverão ser cumpridas diretamente por ele, sendo vedada sua realização por terceiros, servidores ou não, sob pena de responsabilização administrativa, civil e criminal.</w:t>
      </w:r>
    </w:p>
    <w:p w14:paraId="57756018" w14:textId="77777777" w:rsidR="00582104" w:rsidRPr="00BC1C8E" w:rsidRDefault="00582104" w:rsidP="00582104">
      <w:pPr>
        <w:ind w:left="0" w:right="-709" w:firstLine="1134"/>
        <w:rPr>
          <w:rFonts w:ascii="Georgia Pro" w:hAnsi="Georgia Pro" w:cs="Arial"/>
          <w:sz w:val="24"/>
          <w:szCs w:val="24"/>
        </w:rPr>
      </w:pPr>
      <w:r w:rsidRPr="00BC1C8E">
        <w:rPr>
          <w:rFonts w:ascii="Georgia Pro" w:hAnsi="Georgia Pro" w:cs="Arial"/>
          <w:sz w:val="24"/>
          <w:szCs w:val="24"/>
        </w:rPr>
        <w:t>§ 5º A ocorrência de dificuldades técnicas com o acesso remoto aos sistemas institucionais não configurará justificativa para o não cumprimento das metas, devendo o servidor, sempre que necessário, comparecer na respectiva unidade de lotação e executar suas atividades na forma presencial.</w:t>
      </w:r>
    </w:p>
    <w:p w14:paraId="4CF4582D" w14:textId="77777777" w:rsidR="00582104" w:rsidRPr="00BC1C8E" w:rsidRDefault="00582104" w:rsidP="00582104">
      <w:pPr>
        <w:ind w:left="0" w:right="-709" w:firstLine="1134"/>
        <w:rPr>
          <w:rFonts w:ascii="Georgia Pro" w:hAnsi="Georgia Pro" w:cs="Arial"/>
          <w:sz w:val="24"/>
          <w:szCs w:val="24"/>
        </w:rPr>
      </w:pPr>
      <w:r w:rsidRPr="00BC1C8E">
        <w:rPr>
          <w:rFonts w:ascii="Georgia Pro" w:hAnsi="Georgia Pro" w:cs="Arial"/>
          <w:sz w:val="24"/>
          <w:szCs w:val="24"/>
        </w:rPr>
        <w:lastRenderedPageBreak/>
        <w:t>2.2. Compete à chefia imediata:</w:t>
      </w:r>
    </w:p>
    <w:p w14:paraId="54E79FEC" w14:textId="77777777" w:rsidR="00582104" w:rsidRPr="00BC1C8E" w:rsidRDefault="00582104" w:rsidP="00582104">
      <w:pPr>
        <w:ind w:left="0" w:right="-709" w:firstLine="1134"/>
        <w:rPr>
          <w:rFonts w:ascii="Georgia Pro" w:hAnsi="Georgia Pro" w:cs="Arial"/>
          <w:sz w:val="24"/>
          <w:szCs w:val="24"/>
        </w:rPr>
      </w:pPr>
      <w:r w:rsidRPr="00BC1C8E">
        <w:rPr>
          <w:rFonts w:ascii="Georgia Pro" w:hAnsi="Georgia Pro" w:cs="Arial"/>
          <w:sz w:val="24"/>
          <w:szCs w:val="24"/>
        </w:rPr>
        <w:t xml:space="preserve">I – Estabelecer metas e plano de trabalho; </w:t>
      </w:r>
    </w:p>
    <w:p w14:paraId="54EEF7F3" w14:textId="77777777" w:rsidR="00582104" w:rsidRPr="00BC1C8E" w:rsidRDefault="00582104" w:rsidP="00582104">
      <w:pPr>
        <w:ind w:left="0" w:right="-709" w:firstLine="1134"/>
        <w:rPr>
          <w:rFonts w:ascii="Georgia Pro" w:hAnsi="Georgia Pro" w:cs="Arial"/>
          <w:sz w:val="24"/>
          <w:szCs w:val="24"/>
        </w:rPr>
      </w:pPr>
      <w:r w:rsidRPr="00BC1C8E">
        <w:rPr>
          <w:rFonts w:ascii="Georgia Pro" w:hAnsi="Georgia Pro" w:cs="Arial"/>
          <w:sz w:val="24"/>
          <w:szCs w:val="24"/>
        </w:rPr>
        <w:t xml:space="preserve">II – Acompanhar o trabalho e a adaptação dos servidores em regime de teletrabalho; </w:t>
      </w:r>
    </w:p>
    <w:p w14:paraId="6EAB0F99" w14:textId="77777777" w:rsidR="00582104" w:rsidRPr="00BC1C8E" w:rsidRDefault="00582104" w:rsidP="00582104">
      <w:pPr>
        <w:ind w:left="0" w:right="-709" w:firstLine="1134"/>
        <w:rPr>
          <w:rFonts w:ascii="Georgia Pro" w:hAnsi="Georgia Pro" w:cs="Arial"/>
          <w:sz w:val="24"/>
          <w:szCs w:val="24"/>
        </w:rPr>
      </w:pPr>
      <w:r w:rsidRPr="00BC1C8E">
        <w:rPr>
          <w:rFonts w:ascii="Georgia Pro" w:hAnsi="Georgia Pro" w:cs="Arial"/>
          <w:sz w:val="24"/>
          <w:szCs w:val="24"/>
        </w:rPr>
        <w:t>III – Aferir e monitorar o cumprimento das metas de desempenho estabelecidas;</w:t>
      </w:r>
    </w:p>
    <w:p w14:paraId="3382571F" w14:textId="77777777" w:rsidR="00582104" w:rsidRPr="00BC1C8E" w:rsidRDefault="00582104" w:rsidP="00582104">
      <w:pPr>
        <w:ind w:left="0" w:right="-709" w:firstLine="1134"/>
        <w:rPr>
          <w:rFonts w:ascii="Georgia Pro" w:hAnsi="Georgia Pro" w:cs="Arial"/>
          <w:sz w:val="24"/>
          <w:szCs w:val="24"/>
        </w:rPr>
      </w:pPr>
      <w:r w:rsidRPr="00BC1C8E">
        <w:rPr>
          <w:rFonts w:ascii="Georgia Pro" w:hAnsi="Georgia Pro" w:cs="Arial"/>
          <w:sz w:val="24"/>
          <w:szCs w:val="24"/>
        </w:rPr>
        <w:t>IV – Responder pelo controle dos resultados obtidos em face das metas fixadas;</w:t>
      </w:r>
    </w:p>
    <w:p w14:paraId="2A550187" w14:textId="77777777" w:rsidR="00582104" w:rsidRPr="00BC1C8E" w:rsidRDefault="00582104" w:rsidP="00582104">
      <w:pPr>
        <w:ind w:left="0" w:right="-709" w:firstLine="1134"/>
        <w:rPr>
          <w:rFonts w:ascii="Georgia Pro" w:hAnsi="Georgia Pro" w:cs="Arial"/>
          <w:sz w:val="24"/>
          <w:szCs w:val="24"/>
        </w:rPr>
      </w:pPr>
      <w:r w:rsidRPr="00BC1C8E">
        <w:rPr>
          <w:rFonts w:ascii="Georgia Pro" w:hAnsi="Georgia Pro" w:cs="Arial"/>
          <w:sz w:val="24"/>
          <w:szCs w:val="24"/>
        </w:rPr>
        <w:t>V – Atestar a execução das atividades desempenhadas pelo servidor;</w:t>
      </w:r>
    </w:p>
    <w:p w14:paraId="1A28538A" w14:textId="77777777" w:rsidR="00582104" w:rsidRPr="00BC1C8E" w:rsidRDefault="00582104" w:rsidP="00582104">
      <w:pPr>
        <w:ind w:left="0" w:right="-709" w:firstLine="1134"/>
        <w:rPr>
          <w:rFonts w:ascii="Georgia Pro" w:hAnsi="Georgia Pro" w:cs="Arial"/>
          <w:sz w:val="24"/>
          <w:szCs w:val="24"/>
        </w:rPr>
      </w:pPr>
      <w:r w:rsidRPr="00BC1C8E">
        <w:rPr>
          <w:rFonts w:ascii="Georgia Pro" w:hAnsi="Georgia Pro" w:cs="Arial"/>
          <w:sz w:val="24"/>
          <w:szCs w:val="24"/>
        </w:rPr>
        <w:t>VI – Encaminhar relatório ao setor de recursos humanos, informando eventuais descumprimento das metas, a fim de que seja registrado corte de ponto, se for o caso.</w:t>
      </w:r>
    </w:p>
    <w:p w14:paraId="18199127" w14:textId="77777777" w:rsidR="00582104" w:rsidRDefault="00582104" w:rsidP="00582104">
      <w:pPr>
        <w:ind w:right="-709"/>
        <w:rPr>
          <w:rFonts w:ascii="Georgia Pro" w:hAnsi="Georgia Pro" w:cs="Arial"/>
          <w:b/>
          <w:sz w:val="24"/>
          <w:szCs w:val="24"/>
        </w:rPr>
      </w:pPr>
    </w:p>
    <w:p w14:paraId="27E24B9A" w14:textId="77777777" w:rsidR="00582104" w:rsidRPr="00BC1C8E" w:rsidRDefault="00582104" w:rsidP="00582104">
      <w:pPr>
        <w:ind w:left="1134" w:right="-709"/>
        <w:rPr>
          <w:rFonts w:ascii="Georgia Pro" w:hAnsi="Georgia Pro" w:cs="Arial"/>
          <w:b/>
          <w:sz w:val="24"/>
          <w:szCs w:val="24"/>
        </w:rPr>
      </w:pPr>
      <w:r w:rsidRPr="00BC1C8E">
        <w:rPr>
          <w:rFonts w:ascii="Georgia Pro" w:hAnsi="Georgia Pro" w:cs="Arial"/>
          <w:b/>
          <w:sz w:val="24"/>
          <w:szCs w:val="24"/>
        </w:rPr>
        <w:t>CLÁUSULA TERCEIRA – DAS METAS DE DESEMPENHO E DO PRAZO DE CUMPRIMENTO</w:t>
      </w:r>
    </w:p>
    <w:p w14:paraId="2F7B22E5" w14:textId="77777777" w:rsidR="00582104" w:rsidRPr="00BC1C8E" w:rsidRDefault="00582104" w:rsidP="00582104">
      <w:pPr>
        <w:ind w:left="0" w:right="-709" w:firstLine="1134"/>
        <w:rPr>
          <w:rFonts w:ascii="Georgia Pro" w:hAnsi="Georgia Pro" w:cs="Arial"/>
          <w:sz w:val="24"/>
          <w:szCs w:val="24"/>
        </w:rPr>
      </w:pPr>
      <w:r w:rsidRPr="00BC1C8E">
        <w:rPr>
          <w:rFonts w:ascii="Georgia Pro" w:hAnsi="Georgia Pro" w:cs="Arial"/>
          <w:sz w:val="24"/>
          <w:szCs w:val="24"/>
        </w:rPr>
        <w:t>3.1. As metas serão estabelecidas em Plano de Trabalho Individual (Anexo I) e o acompanhamento será realizado utilizando o Formulário de Acompanhamento de Desempenho de Atividades (Fada).</w:t>
      </w:r>
    </w:p>
    <w:p w14:paraId="21F67DC4" w14:textId="77777777" w:rsidR="00582104" w:rsidRPr="00BC1C8E" w:rsidRDefault="00582104" w:rsidP="00582104">
      <w:pPr>
        <w:ind w:left="0" w:right="-709" w:firstLine="1134"/>
        <w:rPr>
          <w:rFonts w:ascii="Georgia Pro" w:hAnsi="Georgia Pro" w:cs="Arial"/>
          <w:sz w:val="24"/>
          <w:szCs w:val="24"/>
        </w:rPr>
      </w:pPr>
      <w:r w:rsidRPr="00BC1C8E">
        <w:rPr>
          <w:rFonts w:ascii="Georgia Pro" w:hAnsi="Georgia Pro" w:cs="Arial"/>
          <w:sz w:val="24"/>
          <w:szCs w:val="24"/>
        </w:rPr>
        <w:t>§ 1º O alcance das metas de desempenho e o cumprimento dos prazos fixados, nos termos previstos, equivalerá ao cumprimento da jornada de trabalho.</w:t>
      </w:r>
    </w:p>
    <w:p w14:paraId="08438220" w14:textId="77777777" w:rsidR="00582104" w:rsidRPr="00BC1C8E" w:rsidRDefault="00582104" w:rsidP="00582104">
      <w:pPr>
        <w:ind w:left="0" w:right="-709" w:firstLine="1134"/>
        <w:rPr>
          <w:rFonts w:ascii="Georgia Pro" w:hAnsi="Georgia Pro" w:cs="Arial"/>
          <w:sz w:val="24"/>
          <w:szCs w:val="24"/>
        </w:rPr>
      </w:pPr>
      <w:r w:rsidRPr="00BC1C8E">
        <w:rPr>
          <w:rFonts w:ascii="Georgia Pro" w:hAnsi="Georgia Pro" w:cs="Arial"/>
          <w:sz w:val="24"/>
          <w:szCs w:val="24"/>
        </w:rPr>
        <w:t>§ 2º Na hipótese de atraso injustificável no cumprimento das metas de desempenho, o servidor não se beneficiará da equivalência de jornada mencionada no § 1º, relativamente aos dias que excederem o prazo inicialmente fixado para o cumprimento das metas, caso em que poderá restar configurada, falta não justificada, inassiduidade habitual, abandono de cargo ou impontualidade, nos termos da Lei Complementar Nº 46/94, salvo por motivo devidamente justificado e aceito pelo gestor deste termo de compromisso.</w:t>
      </w:r>
    </w:p>
    <w:p w14:paraId="20E3C8C3" w14:textId="77777777" w:rsidR="00582104" w:rsidRPr="00BC1C8E" w:rsidRDefault="00582104" w:rsidP="00582104">
      <w:pPr>
        <w:ind w:left="0" w:right="-709" w:firstLine="1134"/>
        <w:rPr>
          <w:rFonts w:ascii="Georgia Pro" w:hAnsi="Georgia Pro" w:cs="Arial"/>
          <w:sz w:val="24"/>
          <w:szCs w:val="24"/>
        </w:rPr>
      </w:pPr>
      <w:r w:rsidRPr="00BC1C8E">
        <w:rPr>
          <w:rFonts w:ascii="Georgia Pro" w:hAnsi="Georgia Pro" w:cs="Arial"/>
          <w:sz w:val="24"/>
          <w:szCs w:val="24"/>
        </w:rPr>
        <w:t>§ 3º A concretização de volume de trabalho superior às metas de desempenho e/ou o desempenho de atividades laborativas em horários e dias diferentes do expediente normal não gerará, para qualquer efeito, contagem de horas excedentes de trabalho.</w:t>
      </w:r>
    </w:p>
    <w:p w14:paraId="5D99B116" w14:textId="77777777" w:rsidR="00582104" w:rsidRPr="00BC1C8E" w:rsidRDefault="00582104" w:rsidP="00582104">
      <w:pPr>
        <w:ind w:right="-709"/>
        <w:rPr>
          <w:rFonts w:ascii="Georgia Pro" w:hAnsi="Georgia Pro" w:cs="Arial"/>
          <w:sz w:val="24"/>
          <w:szCs w:val="24"/>
        </w:rPr>
      </w:pPr>
    </w:p>
    <w:p w14:paraId="6C2B876F" w14:textId="77777777" w:rsidR="00582104" w:rsidRPr="00BC1C8E" w:rsidRDefault="00582104" w:rsidP="00582104">
      <w:pPr>
        <w:ind w:right="-709"/>
        <w:rPr>
          <w:rFonts w:ascii="Georgia Pro" w:hAnsi="Georgia Pro" w:cs="Arial"/>
          <w:b/>
          <w:sz w:val="24"/>
          <w:szCs w:val="24"/>
        </w:rPr>
      </w:pPr>
      <w:r w:rsidRPr="00BC1C8E">
        <w:rPr>
          <w:rFonts w:ascii="Georgia Pro" w:hAnsi="Georgia Pro" w:cs="Arial"/>
          <w:b/>
          <w:sz w:val="24"/>
          <w:szCs w:val="24"/>
        </w:rPr>
        <w:t>CLÁUSULA QUARTA – DAS VEDAÇÕES</w:t>
      </w:r>
    </w:p>
    <w:p w14:paraId="5CF7A37C" w14:textId="77777777" w:rsidR="00582104" w:rsidRPr="00BC1C8E" w:rsidRDefault="00582104" w:rsidP="00582104">
      <w:pPr>
        <w:ind w:left="0" w:right="-709" w:firstLine="1134"/>
        <w:rPr>
          <w:rFonts w:ascii="Georgia Pro" w:hAnsi="Georgia Pro" w:cs="Arial"/>
          <w:sz w:val="24"/>
          <w:szCs w:val="24"/>
        </w:rPr>
      </w:pPr>
      <w:r w:rsidRPr="00BC1C8E">
        <w:rPr>
          <w:rFonts w:ascii="Georgia Pro" w:hAnsi="Georgia Pro" w:cs="Arial"/>
          <w:sz w:val="24"/>
          <w:szCs w:val="24"/>
        </w:rPr>
        <w:lastRenderedPageBreak/>
        <w:t>4.1. O regime de teletrabalho é incompatível com o gozo de afastamentos previstos na Lei Complementar nº 46, de 1994 ressalvadas as férias regulamentares, as licenças médicas e de índole constitucional previstas no art. 122, incisos I a IV e X; e as ausências por casamento e falecimento de familiares previstas no art. 30, incisos III e IV.</w:t>
      </w:r>
    </w:p>
    <w:p w14:paraId="2347B71F" w14:textId="77777777" w:rsidR="00582104" w:rsidRPr="00BC1C8E" w:rsidRDefault="00582104" w:rsidP="00582104">
      <w:pPr>
        <w:ind w:right="-709"/>
        <w:rPr>
          <w:rFonts w:ascii="Georgia Pro" w:hAnsi="Georgia Pro" w:cs="Arial"/>
          <w:color w:val="FF0000"/>
          <w:sz w:val="24"/>
          <w:szCs w:val="24"/>
        </w:rPr>
      </w:pPr>
    </w:p>
    <w:p w14:paraId="1148E965" w14:textId="77777777" w:rsidR="00582104" w:rsidRPr="00BC1C8E" w:rsidRDefault="00582104" w:rsidP="00582104">
      <w:pPr>
        <w:ind w:left="1134" w:right="-709"/>
        <w:rPr>
          <w:rFonts w:ascii="Georgia Pro" w:hAnsi="Georgia Pro" w:cs="Arial"/>
          <w:b/>
          <w:sz w:val="24"/>
          <w:szCs w:val="24"/>
        </w:rPr>
      </w:pPr>
      <w:r w:rsidRPr="00BC1C8E">
        <w:rPr>
          <w:rFonts w:ascii="Georgia Pro" w:hAnsi="Georgia Pro" w:cs="Arial"/>
          <w:b/>
          <w:sz w:val="24"/>
          <w:szCs w:val="24"/>
        </w:rPr>
        <w:t>CLÁUSULA QUINTA – DA VIGÊNCIA</w:t>
      </w:r>
    </w:p>
    <w:p w14:paraId="352E85F5" w14:textId="77777777" w:rsidR="00582104" w:rsidRPr="00BC1C8E" w:rsidRDefault="00582104" w:rsidP="00582104">
      <w:pPr>
        <w:ind w:left="0" w:right="-709" w:firstLine="1134"/>
        <w:rPr>
          <w:rFonts w:ascii="Georgia Pro" w:hAnsi="Georgia Pro" w:cs="Arial"/>
          <w:sz w:val="24"/>
          <w:szCs w:val="24"/>
        </w:rPr>
      </w:pPr>
      <w:r w:rsidRPr="00BC1C8E">
        <w:rPr>
          <w:rFonts w:ascii="Georgia Pro" w:hAnsi="Georgia Pro" w:cs="Arial"/>
          <w:sz w:val="24"/>
          <w:szCs w:val="24"/>
        </w:rPr>
        <w:t>5.1. O presente instrumento terá vigência a contar da sua assinatura.</w:t>
      </w:r>
    </w:p>
    <w:p w14:paraId="54D5DFAB" w14:textId="77777777" w:rsidR="00582104" w:rsidRPr="00BC1C8E" w:rsidRDefault="00582104" w:rsidP="00582104">
      <w:pPr>
        <w:ind w:left="0" w:right="-709" w:firstLine="1134"/>
        <w:rPr>
          <w:rFonts w:ascii="Georgia Pro" w:hAnsi="Georgia Pro" w:cs="Arial"/>
          <w:sz w:val="24"/>
          <w:szCs w:val="24"/>
        </w:rPr>
      </w:pPr>
      <w:r w:rsidRPr="00BC1C8E">
        <w:rPr>
          <w:rFonts w:ascii="Georgia Pro" w:hAnsi="Georgia Pro" w:cs="Arial"/>
          <w:sz w:val="24"/>
          <w:szCs w:val="24"/>
        </w:rPr>
        <w:t>5.2. Conforme previsto no art. 20, da mencionada Lei Nº 1.081/2024, a designação ou a permanência em regime de teletrabalho não se constituirá, em hipótese alguma, em direito subjetivo ou adquirido do servidor ou obrigação do gestor público.</w:t>
      </w:r>
    </w:p>
    <w:p w14:paraId="2BF290E5" w14:textId="77777777" w:rsidR="00582104" w:rsidRPr="00BC1C8E" w:rsidRDefault="00582104" w:rsidP="00582104">
      <w:pPr>
        <w:ind w:left="0" w:right="-709" w:firstLine="1134"/>
        <w:rPr>
          <w:rFonts w:ascii="Georgia Pro" w:hAnsi="Georgia Pro" w:cs="Arial"/>
          <w:sz w:val="24"/>
          <w:szCs w:val="24"/>
        </w:rPr>
      </w:pPr>
      <w:r w:rsidRPr="00BC1C8E">
        <w:rPr>
          <w:rFonts w:ascii="Georgia Pro" w:hAnsi="Georgia Pro" w:cs="Arial"/>
          <w:sz w:val="24"/>
          <w:szCs w:val="24"/>
        </w:rPr>
        <w:t xml:space="preserve">5.3. A continuidade do servidor no regime de teletrabalho poderá ser reavaliada, a qualquer tempo, pela chefia imediata, de acordo com as diretrizes legais e regulamentares da Política de Teletrabalho, a conveniência e oportunidade administrativa e a necessidade de atendimento permanente do interesse público. </w:t>
      </w:r>
    </w:p>
    <w:p w14:paraId="13AD58A4" w14:textId="77777777" w:rsidR="00582104" w:rsidRPr="00BC1C8E" w:rsidRDefault="00582104" w:rsidP="00582104">
      <w:pPr>
        <w:ind w:left="0" w:right="-709" w:firstLine="1134"/>
        <w:rPr>
          <w:rFonts w:ascii="Georgia Pro" w:hAnsi="Georgia Pro" w:cs="Arial"/>
          <w:color w:val="FF0000"/>
          <w:sz w:val="24"/>
          <w:szCs w:val="24"/>
        </w:rPr>
      </w:pPr>
    </w:p>
    <w:p w14:paraId="7C2E4EEF" w14:textId="77777777" w:rsidR="00582104" w:rsidRPr="00BC1C8E" w:rsidRDefault="00582104" w:rsidP="00582104">
      <w:pPr>
        <w:ind w:left="0" w:right="-709" w:firstLine="1134"/>
        <w:rPr>
          <w:rFonts w:ascii="Georgia Pro" w:hAnsi="Georgia Pro" w:cs="Arial"/>
          <w:b/>
          <w:sz w:val="24"/>
          <w:szCs w:val="24"/>
        </w:rPr>
      </w:pPr>
      <w:r w:rsidRPr="00BC1C8E">
        <w:rPr>
          <w:rFonts w:ascii="Georgia Pro" w:hAnsi="Georgia Pro" w:cs="Arial"/>
          <w:b/>
          <w:sz w:val="24"/>
          <w:szCs w:val="24"/>
        </w:rPr>
        <w:t xml:space="preserve">CLÁUSULA SEXTA – DA EXTINÇÃO </w:t>
      </w:r>
    </w:p>
    <w:p w14:paraId="17973258" w14:textId="77777777" w:rsidR="00582104" w:rsidRPr="00BC1C8E" w:rsidRDefault="00582104" w:rsidP="00582104">
      <w:pPr>
        <w:ind w:left="0" w:right="-709" w:firstLine="1134"/>
        <w:rPr>
          <w:rFonts w:ascii="Georgia Pro" w:hAnsi="Georgia Pro" w:cs="Arial"/>
          <w:sz w:val="24"/>
          <w:szCs w:val="24"/>
        </w:rPr>
      </w:pPr>
      <w:r w:rsidRPr="00BC1C8E">
        <w:rPr>
          <w:rFonts w:ascii="Georgia Pro" w:hAnsi="Georgia Pro" w:cs="Arial"/>
          <w:sz w:val="24"/>
          <w:szCs w:val="24"/>
        </w:rPr>
        <w:t>6.1. O presente termo de compromisso poderá ser extinto, a qualquer tempo, mediante:</w:t>
      </w:r>
    </w:p>
    <w:p w14:paraId="1E7315D7" w14:textId="77777777" w:rsidR="00582104" w:rsidRPr="00BC1C8E" w:rsidRDefault="00582104" w:rsidP="00582104">
      <w:pPr>
        <w:ind w:left="0" w:right="-709" w:firstLine="1134"/>
        <w:rPr>
          <w:rFonts w:ascii="Georgia Pro" w:hAnsi="Georgia Pro" w:cs="Arial"/>
          <w:sz w:val="24"/>
          <w:szCs w:val="24"/>
        </w:rPr>
      </w:pPr>
      <w:r w:rsidRPr="00BC1C8E">
        <w:rPr>
          <w:rFonts w:ascii="Georgia Pro" w:hAnsi="Georgia Pro" w:cs="Arial"/>
          <w:sz w:val="24"/>
          <w:szCs w:val="24"/>
        </w:rPr>
        <w:t xml:space="preserve">I - </w:t>
      </w:r>
      <w:proofErr w:type="gramStart"/>
      <w:r w:rsidRPr="00BC1C8E">
        <w:rPr>
          <w:rFonts w:ascii="Georgia Pro" w:hAnsi="Georgia Pro" w:cs="Arial"/>
          <w:sz w:val="24"/>
          <w:szCs w:val="24"/>
        </w:rPr>
        <w:t>necessidade ou interesse</w:t>
      </w:r>
      <w:proofErr w:type="gramEnd"/>
      <w:r w:rsidRPr="00BC1C8E">
        <w:rPr>
          <w:rFonts w:ascii="Georgia Pro" w:hAnsi="Georgia Pro" w:cs="Arial"/>
          <w:sz w:val="24"/>
          <w:szCs w:val="24"/>
        </w:rPr>
        <w:t xml:space="preserve"> da administração pública de retorno da prestação de serviço de modo presencial; </w:t>
      </w:r>
    </w:p>
    <w:p w14:paraId="4019919A" w14:textId="77777777" w:rsidR="00582104" w:rsidRPr="00BC1C8E" w:rsidRDefault="00582104" w:rsidP="00582104">
      <w:pPr>
        <w:ind w:left="0" w:right="-709" w:firstLine="1134"/>
        <w:rPr>
          <w:rFonts w:ascii="Georgia Pro" w:hAnsi="Georgia Pro" w:cs="Arial"/>
          <w:sz w:val="24"/>
          <w:szCs w:val="24"/>
        </w:rPr>
      </w:pPr>
      <w:r w:rsidRPr="00BC1C8E">
        <w:rPr>
          <w:rFonts w:ascii="Georgia Pro" w:hAnsi="Georgia Pro" w:cs="Arial"/>
          <w:sz w:val="24"/>
          <w:szCs w:val="24"/>
        </w:rPr>
        <w:t xml:space="preserve">II - </w:t>
      </w:r>
      <w:proofErr w:type="gramStart"/>
      <w:r w:rsidRPr="00BC1C8E">
        <w:rPr>
          <w:rFonts w:ascii="Georgia Pro" w:hAnsi="Georgia Pro" w:cs="Arial"/>
          <w:sz w:val="24"/>
          <w:szCs w:val="24"/>
        </w:rPr>
        <w:t>verificação</w:t>
      </w:r>
      <w:proofErr w:type="gramEnd"/>
      <w:r w:rsidRPr="00BC1C8E">
        <w:rPr>
          <w:rFonts w:ascii="Georgia Pro" w:hAnsi="Georgia Pro" w:cs="Arial"/>
          <w:sz w:val="24"/>
          <w:szCs w:val="24"/>
        </w:rPr>
        <w:t xml:space="preserve"> superveniente da inadequação do perfil do servidor; </w:t>
      </w:r>
    </w:p>
    <w:p w14:paraId="2FF39923" w14:textId="77777777" w:rsidR="00582104" w:rsidRPr="00BC1C8E" w:rsidRDefault="00582104" w:rsidP="00582104">
      <w:pPr>
        <w:ind w:left="0" w:right="-709" w:firstLine="1134"/>
        <w:rPr>
          <w:rFonts w:ascii="Georgia Pro" w:hAnsi="Georgia Pro" w:cs="Arial"/>
          <w:sz w:val="24"/>
          <w:szCs w:val="24"/>
        </w:rPr>
      </w:pPr>
      <w:r w:rsidRPr="00BC1C8E">
        <w:rPr>
          <w:rFonts w:ascii="Georgia Pro" w:hAnsi="Georgia Pro" w:cs="Arial"/>
          <w:sz w:val="24"/>
          <w:szCs w:val="24"/>
        </w:rPr>
        <w:t xml:space="preserve">III - movimentação do servidor no âmbito da administração pública estadual, para órgão ou entidade ou setor distinto; </w:t>
      </w:r>
    </w:p>
    <w:p w14:paraId="2F46A58A" w14:textId="77777777" w:rsidR="00582104" w:rsidRPr="00BC1C8E" w:rsidRDefault="00582104" w:rsidP="00582104">
      <w:pPr>
        <w:ind w:left="0" w:right="-709" w:firstLine="1134"/>
        <w:rPr>
          <w:rFonts w:ascii="Georgia Pro" w:hAnsi="Georgia Pro" w:cs="Arial"/>
          <w:sz w:val="24"/>
          <w:szCs w:val="24"/>
        </w:rPr>
      </w:pPr>
      <w:r w:rsidRPr="00BC1C8E">
        <w:rPr>
          <w:rFonts w:ascii="Georgia Pro" w:hAnsi="Georgia Pro" w:cs="Arial"/>
          <w:sz w:val="24"/>
          <w:szCs w:val="24"/>
        </w:rPr>
        <w:t xml:space="preserve">IV - </w:t>
      </w:r>
      <w:proofErr w:type="gramStart"/>
      <w:r w:rsidRPr="00BC1C8E">
        <w:rPr>
          <w:rFonts w:ascii="Georgia Pro" w:hAnsi="Georgia Pro" w:cs="Arial"/>
          <w:sz w:val="24"/>
          <w:szCs w:val="24"/>
        </w:rPr>
        <w:t>inadimplemento</w:t>
      </w:r>
      <w:proofErr w:type="gramEnd"/>
      <w:r w:rsidRPr="00BC1C8E">
        <w:rPr>
          <w:rFonts w:ascii="Georgia Pro" w:hAnsi="Georgia Pro" w:cs="Arial"/>
          <w:sz w:val="24"/>
          <w:szCs w:val="24"/>
        </w:rPr>
        <w:t xml:space="preserve"> ou atrasos reiterados das entregas pactuadas no Plano de Trabalho; </w:t>
      </w:r>
    </w:p>
    <w:p w14:paraId="44496019" w14:textId="77777777" w:rsidR="00582104" w:rsidRPr="00BC1C8E" w:rsidRDefault="00582104" w:rsidP="00582104">
      <w:pPr>
        <w:ind w:left="0" w:right="-709" w:firstLine="1134"/>
        <w:rPr>
          <w:rFonts w:ascii="Georgia Pro" w:hAnsi="Georgia Pro" w:cs="Arial"/>
          <w:sz w:val="24"/>
          <w:szCs w:val="24"/>
        </w:rPr>
      </w:pPr>
      <w:r w:rsidRPr="00BC1C8E">
        <w:rPr>
          <w:rFonts w:ascii="Georgia Pro" w:hAnsi="Georgia Pro" w:cs="Arial"/>
          <w:sz w:val="24"/>
          <w:szCs w:val="24"/>
        </w:rPr>
        <w:t xml:space="preserve">V - </w:t>
      </w:r>
      <w:proofErr w:type="gramStart"/>
      <w:r w:rsidRPr="00BC1C8E">
        <w:rPr>
          <w:rFonts w:ascii="Georgia Pro" w:hAnsi="Georgia Pro" w:cs="Arial"/>
          <w:sz w:val="24"/>
          <w:szCs w:val="24"/>
        </w:rPr>
        <w:t>recusa</w:t>
      </w:r>
      <w:proofErr w:type="gramEnd"/>
      <w:r w:rsidRPr="00BC1C8E">
        <w:rPr>
          <w:rFonts w:ascii="Georgia Pro" w:hAnsi="Georgia Pro" w:cs="Arial"/>
          <w:sz w:val="24"/>
          <w:szCs w:val="24"/>
        </w:rPr>
        <w:t xml:space="preserve">, deliberada ou por omissão habitual, de resposta a contatos de chefia imediata e terceiros; </w:t>
      </w:r>
    </w:p>
    <w:p w14:paraId="4DF86511" w14:textId="77777777" w:rsidR="00582104" w:rsidRPr="00BC1C8E" w:rsidRDefault="00582104" w:rsidP="00582104">
      <w:pPr>
        <w:ind w:left="0" w:right="-709" w:firstLine="1134"/>
        <w:rPr>
          <w:rFonts w:ascii="Georgia Pro" w:hAnsi="Georgia Pro" w:cs="Arial"/>
          <w:sz w:val="24"/>
          <w:szCs w:val="24"/>
        </w:rPr>
      </w:pPr>
      <w:r w:rsidRPr="00BC1C8E">
        <w:rPr>
          <w:rFonts w:ascii="Georgia Pro" w:hAnsi="Georgia Pro" w:cs="Arial"/>
          <w:sz w:val="24"/>
          <w:szCs w:val="24"/>
        </w:rPr>
        <w:t xml:space="preserve">VI - </w:t>
      </w:r>
      <w:proofErr w:type="gramStart"/>
      <w:r w:rsidRPr="00BC1C8E">
        <w:rPr>
          <w:rFonts w:ascii="Georgia Pro" w:hAnsi="Georgia Pro" w:cs="Arial"/>
          <w:sz w:val="24"/>
          <w:szCs w:val="24"/>
        </w:rPr>
        <w:t>ausência</w:t>
      </w:r>
      <w:proofErr w:type="gramEnd"/>
      <w:r w:rsidRPr="00BC1C8E">
        <w:rPr>
          <w:rFonts w:ascii="Georgia Pro" w:hAnsi="Georgia Pro" w:cs="Arial"/>
          <w:sz w:val="24"/>
          <w:szCs w:val="24"/>
        </w:rPr>
        <w:t xml:space="preserve"> de comparecimento, deliberada ou por omissão habitual, a atividades presenciais de interesse público, quando convocado; e </w:t>
      </w:r>
    </w:p>
    <w:p w14:paraId="4D4A09AD" w14:textId="77777777" w:rsidR="00582104" w:rsidRPr="00BC1C8E" w:rsidRDefault="00582104" w:rsidP="00582104">
      <w:pPr>
        <w:ind w:left="0" w:right="-709" w:firstLine="1134"/>
        <w:rPr>
          <w:rFonts w:ascii="Georgia Pro" w:hAnsi="Georgia Pro" w:cs="Arial"/>
          <w:sz w:val="24"/>
          <w:szCs w:val="24"/>
        </w:rPr>
      </w:pPr>
      <w:r w:rsidRPr="00BC1C8E">
        <w:rPr>
          <w:rFonts w:ascii="Georgia Pro" w:hAnsi="Georgia Pro" w:cs="Arial"/>
          <w:sz w:val="24"/>
          <w:szCs w:val="24"/>
        </w:rPr>
        <w:lastRenderedPageBreak/>
        <w:t>VII - a pedido do servidor.</w:t>
      </w:r>
    </w:p>
    <w:p w14:paraId="2C621D26" w14:textId="77777777" w:rsidR="00582104" w:rsidRPr="00BC1C8E" w:rsidRDefault="00582104" w:rsidP="00582104">
      <w:pPr>
        <w:ind w:left="0" w:right="-709" w:firstLine="1134"/>
        <w:rPr>
          <w:rFonts w:ascii="Georgia Pro" w:hAnsi="Georgia Pro" w:cs="Arial"/>
          <w:color w:val="FF0000"/>
          <w:sz w:val="24"/>
          <w:szCs w:val="24"/>
        </w:rPr>
      </w:pPr>
    </w:p>
    <w:p w14:paraId="4B04F27A" w14:textId="77777777" w:rsidR="00582104" w:rsidRPr="00BC1C8E" w:rsidRDefault="00582104" w:rsidP="00582104">
      <w:pPr>
        <w:ind w:left="0" w:right="-709" w:firstLine="1134"/>
        <w:rPr>
          <w:rFonts w:ascii="Georgia Pro" w:hAnsi="Georgia Pro" w:cs="Arial"/>
          <w:b/>
          <w:sz w:val="24"/>
          <w:szCs w:val="24"/>
        </w:rPr>
      </w:pPr>
      <w:r w:rsidRPr="00BC1C8E">
        <w:rPr>
          <w:rFonts w:ascii="Georgia Pro" w:hAnsi="Georgia Pro" w:cs="Arial"/>
          <w:b/>
          <w:sz w:val="24"/>
          <w:szCs w:val="24"/>
        </w:rPr>
        <w:t xml:space="preserve">CLÁUSULA SETIMA – DA PUBLICIDADE </w:t>
      </w:r>
    </w:p>
    <w:p w14:paraId="17D70A97" w14:textId="77777777" w:rsidR="00582104" w:rsidRPr="00BC1C8E" w:rsidRDefault="00582104" w:rsidP="00582104">
      <w:pPr>
        <w:ind w:left="0" w:right="-709" w:firstLine="1134"/>
        <w:rPr>
          <w:rFonts w:ascii="Georgia Pro" w:hAnsi="Georgia Pro" w:cs="Arial"/>
          <w:sz w:val="24"/>
          <w:szCs w:val="24"/>
        </w:rPr>
      </w:pPr>
      <w:r w:rsidRPr="00BC1C8E">
        <w:rPr>
          <w:rFonts w:ascii="Georgia Pro" w:hAnsi="Georgia Pro" w:cs="Arial"/>
          <w:sz w:val="24"/>
          <w:szCs w:val="24"/>
        </w:rPr>
        <w:t>8.1. O resumo do presente termo de compromisso será disponibilizado em seção específica do sítio eletrônico do órgão ou da entidade.</w:t>
      </w:r>
    </w:p>
    <w:p w14:paraId="2FBDF549" w14:textId="77777777" w:rsidR="00582104" w:rsidRDefault="00582104" w:rsidP="00582104">
      <w:pPr>
        <w:ind w:left="0" w:right="-709" w:firstLine="1134"/>
        <w:rPr>
          <w:rFonts w:ascii="Georgia Pro" w:hAnsi="Georgia Pro" w:cs="Arial"/>
          <w:b/>
          <w:sz w:val="24"/>
          <w:szCs w:val="24"/>
        </w:rPr>
      </w:pPr>
    </w:p>
    <w:p w14:paraId="2577AE5D" w14:textId="77777777" w:rsidR="00582104" w:rsidRPr="00BC1C8E" w:rsidRDefault="00582104" w:rsidP="00582104">
      <w:pPr>
        <w:ind w:left="0" w:right="-709" w:firstLine="1134"/>
        <w:rPr>
          <w:rFonts w:ascii="Georgia Pro" w:hAnsi="Georgia Pro" w:cs="Arial"/>
          <w:b/>
          <w:sz w:val="24"/>
          <w:szCs w:val="24"/>
        </w:rPr>
      </w:pPr>
      <w:r w:rsidRPr="00BC1C8E">
        <w:rPr>
          <w:rFonts w:ascii="Georgia Pro" w:hAnsi="Georgia Pro" w:cs="Arial"/>
          <w:b/>
          <w:sz w:val="24"/>
          <w:szCs w:val="24"/>
        </w:rPr>
        <w:t>CLÁUSULA OITAVA – DO FORO</w:t>
      </w:r>
    </w:p>
    <w:p w14:paraId="7B68EC24" w14:textId="77777777" w:rsidR="00582104" w:rsidRPr="00BC1C8E" w:rsidRDefault="00582104" w:rsidP="00582104">
      <w:pPr>
        <w:ind w:left="0" w:right="-709" w:firstLine="1134"/>
        <w:rPr>
          <w:rFonts w:ascii="Georgia Pro" w:hAnsi="Georgia Pro" w:cs="Arial"/>
          <w:sz w:val="24"/>
          <w:szCs w:val="24"/>
        </w:rPr>
      </w:pPr>
      <w:r w:rsidRPr="00BC1C8E">
        <w:rPr>
          <w:rFonts w:ascii="Georgia Pro" w:hAnsi="Georgia Pro" w:cs="Arial"/>
          <w:sz w:val="24"/>
          <w:szCs w:val="24"/>
        </w:rPr>
        <w:t>9.1. Fica eleito o foro de Vitória – Comarca da capital do Estado do Espírito Santo, com renúncia expressa a outros, por mais privilegiados que forem, para dirimir dúvidas decorrentes do presente termo de compromisso, que não puderem ser resolvidas administrativamente.</w:t>
      </w:r>
    </w:p>
    <w:p w14:paraId="0338106D" w14:textId="77777777" w:rsidR="00582104" w:rsidRPr="00BC1C8E" w:rsidRDefault="00582104" w:rsidP="00582104">
      <w:pPr>
        <w:ind w:right="-709"/>
        <w:rPr>
          <w:rFonts w:ascii="Georgia Pro" w:hAnsi="Georgia Pro" w:cs="Arial"/>
          <w:sz w:val="24"/>
          <w:szCs w:val="24"/>
        </w:rPr>
      </w:pPr>
    </w:p>
    <w:p w14:paraId="18DAD614" w14:textId="77777777" w:rsidR="00582104" w:rsidRPr="00BC1C8E" w:rsidRDefault="00582104" w:rsidP="00582104">
      <w:pPr>
        <w:ind w:right="-709"/>
        <w:rPr>
          <w:rFonts w:ascii="Georgia Pro" w:hAnsi="Georgia Pro" w:cs="Arial"/>
          <w:sz w:val="24"/>
          <w:szCs w:val="24"/>
        </w:rPr>
      </w:pPr>
    </w:p>
    <w:p w14:paraId="1E5384C0" w14:textId="77777777" w:rsidR="00582104" w:rsidRPr="00BC1C8E" w:rsidRDefault="00582104" w:rsidP="00582104">
      <w:pPr>
        <w:ind w:right="-709"/>
        <w:jc w:val="right"/>
        <w:rPr>
          <w:rFonts w:ascii="Georgia Pro" w:hAnsi="Georgia Pro" w:cs="Arial"/>
          <w:sz w:val="24"/>
          <w:szCs w:val="24"/>
        </w:rPr>
      </w:pPr>
      <w:r w:rsidRPr="00BC1C8E">
        <w:rPr>
          <w:rFonts w:ascii="Georgia Pro" w:hAnsi="Georgia Pro" w:cs="Arial"/>
          <w:sz w:val="24"/>
          <w:szCs w:val="24"/>
        </w:rPr>
        <w:t xml:space="preserve">Vitória/ES, ___ de ___ </w:t>
      </w:r>
      <w:proofErr w:type="spellStart"/>
      <w:r w:rsidRPr="00BC1C8E">
        <w:rPr>
          <w:rFonts w:ascii="Georgia Pro" w:hAnsi="Georgia Pro" w:cs="Arial"/>
          <w:sz w:val="24"/>
          <w:szCs w:val="24"/>
        </w:rPr>
        <w:t>de</w:t>
      </w:r>
      <w:proofErr w:type="spellEnd"/>
      <w:r w:rsidRPr="00BC1C8E">
        <w:rPr>
          <w:rFonts w:ascii="Georgia Pro" w:hAnsi="Georgia Pro" w:cs="Arial"/>
          <w:sz w:val="24"/>
          <w:szCs w:val="24"/>
        </w:rPr>
        <w:t xml:space="preserve"> ____.</w:t>
      </w:r>
    </w:p>
    <w:p w14:paraId="05188F2C" w14:textId="77777777" w:rsidR="00582104" w:rsidRPr="00BC1C8E" w:rsidRDefault="00582104" w:rsidP="00582104">
      <w:pPr>
        <w:ind w:right="-709"/>
        <w:rPr>
          <w:rFonts w:ascii="Georgia Pro" w:hAnsi="Georgia Pro" w:cs="Arial"/>
          <w:sz w:val="24"/>
          <w:szCs w:val="24"/>
        </w:rPr>
      </w:pPr>
    </w:p>
    <w:p w14:paraId="1A394129" w14:textId="77777777" w:rsidR="00582104" w:rsidRPr="00BC1C8E" w:rsidRDefault="00582104" w:rsidP="00582104">
      <w:pPr>
        <w:ind w:left="0" w:right="-709"/>
        <w:jc w:val="center"/>
        <w:rPr>
          <w:rFonts w:ascii="Georgia Pro" w:hAnsi="Georgia Pro" w:cs="Arial"/>
          <w:sz w:val="24"/>
          <w:szCs w:val="24"/>
        </w:rPr>
      </w:pPr>
      <w:r w:rsidRPr="00BC1C8E">
        <w:rPr>
          <w:rFonts w:ascii="Georgia Pro" w:hAnsi="Georgia Pro" w:cs="Arial"/>
          <w:sz w:val="24"/>
          <w:szCs w:val="24"/>
        </w:rPr>
        <w:t>(Assinatura eletrônica)</w:t>
      </w:r>
    </w:p>
    <w:p w14:paraId="218581E3" w14:textId="77777777" w:rsidR="00582104" w:rsidRPr="00BC1C8E" w:rsidRDefault="00582104" w:rsidP="00582104">
      <w:pPr>
        <w:ind w:left="0" w:right="-709"/>
        <w:jc w:val="center"/>
        <w:rPr>
          <w:rFonts w:ascii="Georgia Pro" w:hAnsi="Georgia Pro" w:cs="Arial"/>
          <w:sz w:val="24"/>
          <w:szCs w:val="24"/>
        </w:rPr>
      </w:pPr>
      <w:r w:rsidRPr="00BC1C8E">
        <w:rPr>
          <w:rFonts w:ascii="Georgia Pro" w:hAnsi="Georgia Pro" w:cs="Arial"/>
          <w:b/>
          <w:bCs/>
          <w:sz w:val="24"/>
          <w:szCs w:val="24"/>
        </w:rPr>
        <w:t xml:space="preserve"> Chefia Imediata</w:t>
      </w:r>
    </w:p>
    <w:p w14:paraId="19D49997" w14:textId="77777777" w:rsidR="00582104" w:rsidRPr="00BC1C8E" w:rsidRDefault="00582104" w:rsidP="00582104">
      <w:pPr>
        <w:ind w:left="0" w:right="-709"/>
        <w:jc w:val="center"/>
        <w:rPr>
          <w:rFonts w:ascii="Georgia Pro" w:hAnsi="Georgia Pro" w:cs="Arial"/>
          <w:sz w:val="24"/>
          <w:szCs w:val="24"/>
        </w:rPr>
      </w:pPr>
    </w:p>
    <w:p w14:paraId="0C14EB35" w14:textId="77777777" w:rsidR="00582104" w:rsidRPr="00BC1C8E" w:rsidRDefault="00582104" w:rsidP="00582104">
      <w:pPr>
        <w:ind w:left="0" w:right="-709"/>
        <w:jc w:val="center"/>
        <w:rPr>
          <w:rFonts w:ascii="Georgia Pro" w:hAnsi="Georgia Pro" w:cs="Arial"/>
          <w:sz w:val="24"/>
          <w:szCs w:val="24"/>
        </w:rPr>
      </w:pPr>
      <w:r w:rsidRPr="00BC1C8E">
        <w:rPr>
          <w:rFonts w:ascii="Georgia Pro" w:hAnsi="Georgia Pro" w:cs="Arial"/>
          <w:sz w:val="24"/>
          <w:szCs w:val="24"/>
        </w:rPr>
        <w:t>(Assinatura eletrônica)</w:t>
      </w:r>
    </w:p>
    <w:p w14:paraId="19901052" w14:textId="77777777" w:rsidR="00582104" w:rsidRPr="00BC1C8E" w:rsidRDefault="00582104" w:rsidP="00582104">
      <w:pPr>
        <w:ind w:left="0" w:right="-709"/>
        <w:jc w:val="center"/>
        <w:rPr>
          <w:rFonts w:ascii="Georgia Pro" w:hAnsi="Georgia Pro" w:cs="Arial"/>
          <w:sz w:val="24"/>
          <w:szCs w:val="24"/>
        </w:rPr>
      </w:pPr>
      <w:r w:rsidRPr="00BC1C8E">
        <w:rPr>
          <w:rFonts w:ascii="Georgia Pro" w:hAnsi="Georgia Pro" w:cs="Arial"/>
          <w:b/>
          <w:bCs/>
          <w:sz w:val="24"/>
          <w:szCs w:val="24"/>
        </w:rPr>
        <w:t xml:space="preserve"> Servidor</w:t>
      </w:r>
    </w:p>
    <w:p w14:paraId="1AB334C0" w14:textId="77777777" w:rsidR="00582104" w:rsidRDefault="00582104" w:rsidP="00AE7722">
      <w:pPr>
        <w:pStyle w:val="Ttulo"/>
        <w:jc w:val="center"/>
        <w:rPr>
          <w:rFonts w:ascii="Georgia Pro" w:hAnsi="Georgia Pro"/>
          <w:b/>
          <w:bCs/>
          <w:sz w:val="28"/>
          <w:szCs w:val="28"/>
        </w:rPr>
      </w:pPr>
    </w:p>
    <w:p w14:paraId="56B46017" w14:textId="77777777" w:rsidR="008E2D5C" w:rsidRDefault="008E2D5C" w:rsidP="00582104">
      <w:pPr>
        <w:spacing w:before="0" w:after="160" w:line="259" w:lineRule="auto"/>
        <w:ind w:left="0"/>
        <w:jc w:val="left"/>
        <w:rPr>
          <w:rFonts w:ascii="Georgia Pro" w:hAnsi="Georgia Pro" w:cs="Arial"/>
          <w:b/>
          <w:sz w:val="26"/>
          <w:szCs w:val="26"/>
        </w:rPr>
      </w:pPr>
    </w:p>
    <w:p w14:paraId="6DD18816" w14:textId="77777777" w:rsidR="008E2D5C" w:rsidRPr="00042FF7" w:rsidRDefault="008E2D5C" w:rsidP="00582104">
      <w:pPr>
        <w:spacing w:line="276" w:lineRule="auto"/>
        <w:ind w:left="0" w:right="-31"/>
        <w:rPr>
          <w:rFonts w:ascii="Georgia Pro" w:hAnsi="Georgia Pro" w:cs="Arial"/>
        </w:rPr>
      </w:pPr>
    </w:p>
    <w:sectPr w:rsidR="008E2D5C" w:rsidRPr="00042FF7" w:rsidSect="0058210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B3B9A0" w14:textId="77777777" w:rsidR="00E101CE" w:rsidRPr="000A3042" w:rsidRDefault="00E101CE" w:rsidP="00C47D86">
      <w:pPr>
        <w:spacing w:after="0" w:line="240" w:lineRule="auto"/>
      </w:pPr>
      <w:r w:rsidRPr="000A3042">
        <w:separator/>
      </w:r>
    </w:p>
  </w:endnote>
  <w:endnote w:type="continuationSeparator" w:id="0">
    <w:p w14:paraId="2B65E4AA" w14:textId="77777777" w:rsidR="00E101CE" w:rsidRPr="000A3042" w:rsidRDefault="00E101CE" w:rsidP="00C47D86">
      <w:pPr>
        <w:spacing w:after="0" w:line="240" w:lineRule="auto"/>
      </w:pPr>
      <w:r w:rsidRPr="000A3042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eorgia Pro">
    <w:panose1 w:val="02040502050405020303"/>
    <w:charset w:val="00"/>
    <w:family w:val="roman"/>
    <w:pitch w:val="variable"/>
    <w:sig w:usb0="800002AF" w:usb1="00000003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87B6EC" w14:textId="77777777" w:rsidR="00582104" w:rsidRDefault="0058210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41EEB2" w14:textId="3A45D2B2" w:rsidR="00582104" w:rsidRPr="000A3042" w:rsidRDefault="00582104" w:rsidP="00582104">
    <w:pPr>
      <w:pStyle w:val="Rodap"/>
    </w:pPr>
    <w:r w:rsidRPr="000A3042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49F6C39" wp14:editId="745D8F51">
              <wp:simplePos x="0" y="0"/>
              <wp:positionH relativeFrom="column">
                <wp:posOffset>4369435</wp:posOffset>
              </wp:positionH>
              <wp:positionV relativeFrom="paragraph">
                <wp:posOffset>-385445</wp:posOffset>
              </wp:positionV>
              <wp:extent cx="2195830" cy="1315085"/>
              <wp:effectExtent l="0" t="0" r="9525" b="0"/>
              <wp:wrapNone/>
              <wp:docPr id="1282379892" name="Freeform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2195830" cy="13150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96142" h="1315294">
                            <a:moveTo>
                              <a:pt x="0" y="0"/>
                            </a:moveTo>
                            <a:lnTo>
                              <a:pt x="2196142" y="0"/>
                            </a:lnTo>
                            <a:lnTo>
                              <a:pt x="2196142" y="1315294"/>
                            </a:lnTo>
                            <a:lnTo>
                              <a:pt x="0" y="131529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 l="-37696" b="-174111"/>
                        </a:stretch>
                      </a:blipFill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0B232E49" id="Freeform 9" o:spid="_x0000_s1026" style="position:absolute;margin-left:344.05pt;margin-top:-30.35pt;width:172.9pt;height:103.55pt;rotation:180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2196142,131529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" path="m,l2196142,r,1315294l,1315294,,xe" stroked="f">
              <v:fill r:id="rId3" o:title="" recolor="t" rotate="t" type="frame"/>
              <v:path arrowok="t"/>
            </v:shape>
          </w:pict>
        </mc:Fallback>
      </mc:AlternateContent>
    </w:r>
    <w:r w:rsidR="008E2D5C" w:rsidRPr="000A3042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DC1153A" wp14:editId="78F42F8E">
              <wp:simplePos x="0" y="0"/>
              <wp:positionH relativeFrom="column">
                <wp:posOffset>7731760</wp:posOffset>
              </wp:positionH>
              <wp:positionV relativeFrom="paragraph">
                <wp:posOffset>-652245</wp:posOffset>
              </wp:positionV>
              <wp:extent cx="2195830" cy="1315085"/>
              <wp:effectExtent l="0" t="0" r="9525" b="0"/>
              <wp:wrapNone/>
              <wp:docPr id="1052305121" name="Freeform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2195830" cy="13150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96142" h="1315294">
                            <a:moveTo>
                              <a:pt x="0" y="0"/>
                            </a:moveTo>
                            <a:lnTo>
                              <a:pt x="2196142" y="0"/>
                            </a:lnTo>
                            <a:lnTo>
                              <a:pt x="2196142" y="1315294"/>
                            </a:lnTo>
                            <a:lnTo>
                              <a:pt x="0" y="131529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 l="-37696" b="-174111"/>
                        </a:stretch>
                      </a:blipFill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1B316216" id="Freeform 9" o:spid="_x0000_s1026" style="position:absolute;margin-left:608.8pt;margin-top:-51.35pt;width:172.9pt;height:103.55pt;rotation:180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2196142,131529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" path="m,l2196142,r,1315294l,1315294,,xe" stroked="f">
              <v:fill r:id="rId3" o:title="" recolor="t" rotate="t" type="frame"/>
              <v:path arrowok="t"/>
            </v:shape>
          </w:pict>
        </mc:Fallback>
      </mc:AlternateContent>
    </w:r>
    <w:r w:rsidR="008E2D5C" w:rsidRPr="000A3042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B6A0A49" wp14:editId="4AD162F5">
              <wp:simplePos x="0" y="0"/>
              <wp:positionH relativeFrom="column">
                <wp:posOffset>5901690</wp:posOffset>
              </wp:positionH>
              <wp:positionV relativeFrom="page">
                <wp:posOffset>10205030</wp:posOffset>
              </wp:positionV>
              <wp:extent cx="431800" cy="352425"/>
              <wp:effectExtent l="0" t="0" r="0" b="0"/>
              <wp:wrapNone/>
              <wp:docPr id="1742796370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1800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33AA984" w14:textId="50743F3B" w:rsidR="008E2D5C" w:rsidRPr="000A3042" w:rsidRDefault="008E2D5C" w:rsidP="00300437">
                          <w:pPr>
                            <w:ind w:left="0"/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0A3042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0A3042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instrText xml:space="preserve"> IF </w:instrText>
                          </w:r>
                          <w:r w:rsidRPr="000A3042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0A3042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instrText xml:space="preserve"> NUMPAGES </w:instrText>
                          </w:r>
                          <w:r w:rsidRPr="000A3042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58210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instrText>5</w:instrText>
                          </w:r>
                          <w:r w:rsidRPr="000A3042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  <w:r w:rsidRPr="000A3042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instrText xml:space="preserve"> &gt; 1 "</w:instrText>
                          </w:r>
                          <w:r w:rsidRPr="000A3042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0A3042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 w:rsidRPr="000A3042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58210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instrText>2</w:instrText>
                          </w:r>
                          <w:r w:rsidRPr="000A3042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  <w:r w:rsidRPr="000A3042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instrText xml:space="preserve">" "" </w:instrText>
                          </w:r>
                          <w:r w:rsidRPr="000A3042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58210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t>2</w:t>
                          </w:r>
                          <w:r w:rsidRPr="000A3042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6A0A49" id="_x0000_t202" coordsize="21600,21600" o:spt="202" path="m,l,21600r21600,l21600,xe">
              <v:stroke joinstyle="miter"/>
              <v:path gradientshapeok="t" o:connecttype="rect"/>
            </v:shapetype>
            <v:shape id="Caixa de Texto 12" o:spid="_x0000_s1026" type="#_x0000_t202" style="position:absolute;left:0;text-align:left;margin-left:464.7pt;margin-top:803.55pt;width:34pt;height:27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" filled="f" stroked="f" strokeweight=".5pt">
              <v:textbox>
                <w:txbxContent>
                  <w:p w14:paraId="233AA984" w14:textId="50743F3B" w:rsidR="008E2D5C" w:rsidRPr="000A3042" w:rsidRDefault="008E2D5C" w:rsidP="00300437">
                    <w:pPr>
                      <w:ind w:left="0"/>
                      <w:rPr>
                        <w:color w:val="FFFFFF" w:themeColor="background1"/>
                        <w:sz w:val="20"/>
                        <w:szCs w:val="20"/>
                      </w:rPr>
                    </w:pPr>
                    <w:r w:rsidRPr="000A3042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begin"/>
                    </w:r>
                    <w:r w:rsidRPr="000A3042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instrText xml:space="preserve"> IF </w:instrText>
                    </w:r>
                    <w:r w:rsidRPr="000A3042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begin"/>
                    </w:r>
                    <w:r w:rsidRPr="000A3042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instrText xml:space="preserve"> NUMPAGES </w:instrText>
                    </w:r>
                    <w:r w:rsidRPr="000A3042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separate"/>
                    </w:r>
                    <w:r w:rsidR="00582104">
                      <w:rPr>
                        <w:b/>
                        <w:bCs/>
                        <w:noProof/>
                        <w:color w:val="FFFFFF" w:themeColor="background1"/>
                        <w:sz w:val="20"/>
                        <w:szCs w:val="20"/>
                      </w:rPr>
                      <w:instrText>5</w:instrText>
                    </w:r>
                    <w:r w:rsidRPr="000A3042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  <w:r w:rsidRPr="000A3042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instrText xml:space="preserve"> &gt; 1 "</w:instrText>
                    </w:r>
                    <w:r w:rsidRPr="000A3042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begin"/>
                    </w:r>
                    <w:r w:rsidRPr="000A3042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instrText xml:space="preserve"> PAGE </w:instrText>
                    </w:r>
                    <w:r w:rsidRPr="000A3042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separate"/>
                    </w:r>
                    <w:r w:rsidR="00582104">
                      <w:rPr>
                        <w:b/>
                        <w:bCs/>
                        <w:noProof/>
                        <w:color w:val="FFFFFF" w:themeColor="background1"/>
                        <w:sz w:val="20"/>
                        <w:szCs w:val="20"/>
                      </w:rPr>
                      <w:instrText>2</w:instrText>
                    </w:r>
                    <w:r w:rsidRPr="000A3042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  <w:r w:rsidRPr="000A3042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instrText xml:space="preserve">" "" </w:instrText>
                    </w:r>
                    <w:r w:rsidRPr="000A3042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separate"/>
                    </w:r>
                    <w:r w:rsidR="00582104">
                      <w:rPr>
                        <w:b/>
                        <w:bCs/>
                        <w:noProof/>
                        <w:color w:val="FFFFFF" w:themeColor="background1"/>
                        <w:sz w:val="20"/>
                        <w:szCs w:val="20"/>
                      </w:rPr>
                      <w:t>2</w:t>
                    </w:r>
                    <w:r w:rsidRPr="000A3042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tab/>
    </w:r>
    <w:r w:rsidRPr="000A3042"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0FFEF761" wp14:editId="5DCE1AF5">
              <wp:simplePos x="0" y="0"/>
              <wp:positionH relativeFrom="column">
                <wp:posOffset>5901690</wp:posOffset>
              </wp:positionH>
              <wp:positionV relativeFrom="page">
                <wp:posOffset>10205030</wp:posOffset>
              </wp:positionV>
              <wp:extent cx="431800" cy="352425"/>
              <wp:effectExtent l="0" t="0" r="0" b="0"/>
              <wp:wrapNone/>
              <wp:docPr id="263003328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1800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10288AC" w14:textId="6A089AFD" w:rsidR="00582104" w:rsidRPr="000A3042" w:rsidRDefault="00582104" w:rsidP="00582104">
                          <w:pPr>
                            <w:ind w:left="0"/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0A3042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0A3042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instrText xml:space="preserve"> IF </w:instrText>
                          </w:r>
                          <w:r w:rsidRPr="000A3042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0A3042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instrText xml:space="preserve"> NUMPAGES </w:instrText>
                          </w:r>
                          <w:r w:rsidRPr="000A3042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instrText>5</w:instrText>
                          </w:r>
                          <w:r w:rsidRPr="000A3042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  <w:r w:rsidRPr="000A3042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instrText xml:space="preserve"> &gt; 1 "</w:instrText>
                          </w:r>
                          <w:r w:rsidRPr="000A3042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0A3042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 w:rsidRPr="000A3042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instrText>2</w:instrText>
                          </w:r>
                          <w:r w:rsidRPr="000A3042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  <w:r w:rsidRPr="000A3042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instrText xml:space="preserve">" "" </w:instrText>
                          </w:r>
                          <w:r w:rsidRPr="000A3042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t>2</w:t>
                          </w:r>
                          <w:r w:rsidRPr="000A3042">
                            <w:rPr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FFEF761" id="_x0000_s1027" type="#_x0000_t202" style="position:absolute;left:0;text-align:left;margin-left:464.7pt;margin-top:803.55pt;width:34pt;height:27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" filled="f" stroked="f" strokeweight=".5pt">
              <v:textbox>
                <w:txbxContent>
                  <w:p w14:paraId="210288AC" w14:textId="6A089AFD" w:rsidR="00582104" w:rsidRPr="000A3042" w:rsidRDefault="00582104" w:rsidP="00582104">
                    <w:pPr>
                      <w:ind w:left="0"/>
                      <w:rPr>
                        <w:color w:val="FFFFFF" w:themeColor="background1"/>
                        <w:sz w:val="20"/>
                        <w:szCs w:val="20"/>
                      </w:rPr>
                    </w:pPr>
                    <w:r w:rsidRPr="000A3042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begin"/>
                    </w:r>
                    <w:r w:rsidRPr="000A3042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instrText xml:space="preserve"> IF </w:instrText>
                    </w:r>
                    <w:r w:rsidRPr="000A3042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begin"/>
                    </w:r>
                    <w:r w:rsidRPr="000A3042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instrText xml:space="preserve"> NUMPAGES </w:instrText>
                    </w:r>
                    <w:r w:rsidRPr="000A3042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color w:val="FFFFFF" w:themeColor="background1"/>
                        <w:sz w:val="20"/>
                        <w:szCs w:val="20"/>
                      </w:rPr>
                      <w:instrText>5</w:instrText>
                    </w:r>
                    <w:r w:rsidRPr="000A3042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  <w:r w:rsidRPr="000A3042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instrText xml:space="preserve"> &gt; 1 "</w:instrText>
                    </w:r>
                    <w:r w:rsidRPr="000A3042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begin"/>
                    </w:r>
                    <w:r w:rsidRPr="000A3042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instrText xml:space="preserve"> PAGE </w:instrText>
                    </w:r>
                    <w:r w:rsidRPr="000A3042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color w:val="FFFFFF" w:themeColor="background1"/>
                        <w:sz w:val="20"/>
                        <w:szCs w:val="20"/>
                      </w:rPr>
                      <w:instrText>2</w:instrText>
                    </w:r>
                    <w:r w:rsidRPr="000A3042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  <w:r w:rsidRPr="000A3042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instrText xml:space="preserve">" "" </w:instrText>
                    </w:r>
                    <w:r w:rsidRPr="000A3042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color w:val="FFFFFF" w:themeColor="background1"/>
                        <w:sz w:val="20"/>
                        <w:szCs w:val="20"/>
                      </w:rPr>
                      <w:t>2</w:t>
                    </w:r>
                    <w:r w:rsidRPr="000A3042">
                      <w:rPr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</w:p>
  <w:p w14:paraId="5B04BF55" w14:textId="4E112C0F" w:rsidR="008E2D5C" w:rsidRPr="000A3042" w:rsidRDefault="00582104" w:rsidP="00582104">
    <w:pPr>
      <w:pStyle w:val="Rodap"/>
      <w:tabs>
        <w:tab w:val="clear" w:pos="4252"/>
        <w:tab w:val="clear" w:pos="8504"/>
        <w:tab w:val="left" w:pos="1515"/>
      </w:tabs>
    </w:pPr>
    <w:r w:rsidRPr="000A3042">
      <w:rPr>
        <w:noProof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34643F46" wp14:editId="444FF955">
              <wp:simplePos x="0" y="0"/>
              <wp:positionH relativeFrom="column">
                <wp:posOffset>91440</wp:posOffset>
              </wp:positionH>
              <wp:positionV relativeFrom="paragraph">
                <wp:posOffset>111760</wp:posOffset>
              </wp:positionV>
              <wp:extent cx="5257800" cy="187325"/>
              <wp:effectExtent l="0" t="0" r="0" b="3175"/>
              <wp:wrapNone/>
              <wp:docPr id="1657662690" name="Agrupar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7800" cy="187325"/>
                        <a:chOff x="0" y="0"/>
                        <a:chExt cx="5257800" cy="187325"/>
                      </a:xfrm>
                    </wpg:grpSpPr>
                    <wpg:grpSp>
                      <wpg:cNvPr id="1696032745" name="Agrupar 17"/>
                      <wpg:cNvGrpSpPr/>
                      <wpg:grpSpPr>
                        <a:xfrm>
                          <a:off x="2571750" y="0"/>
                          <a:ext cx="1771650" cy="187325"/>
                          <a:chOff x="0" y="0"/>
                          <a:chExt cx="1771650" cy="187325"/>
                        </a:xfrm>
                      </wpg:grpSpPr>
                      <wps:wsp>
                        <wps:cNvPr id="1840715103" name="Freeform 12"/>
                        <wps:cNvSpPr/>
                        <wps:spPr>
                          <a:xfrm>
                            <a:off x="0" y="0"/>
                            <a:ext cx="179705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54" h="307954">
                                <a:moveTo>
                                  <a:pt x="0" y="0"/>
                                </a:moveTo>
                                <a:lnTo>
                                  <a:pt x="307954" y="0"/>
                                </a:lnTo>
                                <a:lnTo>
                                  <a:pt x="307954" y="307954"/>
                                </a:lnTo>
                                <a:lnTo>
                                  <a:pt x="0" y="307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246490983" name="TextBox 13"/>
                        <wps:cNvSpPr txBox="1"/>
                        <wps:spPr>
                          <a:xfrm>
                            <a:off x="228600" y="28575"/>
                            <a:ext cx="154305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CC5D43" w14:textId="77777777" w:rsidR="00582104" w:rsidRPr="000A3042" w:rsidRDefault="00582104" w:rsidP="00582104">
                              <w:pPr>
                                <w:pStyle w:val="SemEspaamento"/>
                                <w:ind w:left="0"/>
                                <w:rPr>
                                  <w:rFonts w:ascii="Georgia Pro" w:hAnsi="Georgia Pro"/>
                                  <w:color w:val="0080C6"/>
                                  <w14:ligatures w14:val="none"/>
                                </w:rPr>
                              </w:pPr>
                              <w:r w:rsidRPr="000A3042">
                                <w:rPr>
                                  <w:rFonts w:ascii="Georgia Pro" w:hAnsi="Georgia Pro"/>
                                  <w:color w:val="0080C6"/>
                                </w:rPr>
                                <w:t>gabinete@arsp.es.gov.br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</wpg:grpSp>
                    <wpg:grpSp>
                      <wpg:cNvPr id="1020148942" name="Agrupar 19"/>
                      <wpg:cNvGrpSpPr/>
                      <wpg:grpSpPr>
                        <a:xfrm>
                          <a:off x="1152525" y="0"/>
                          <a:ext cx="1367790" cy="179070"/>
                          <a:chOff x="0" y="0"/>
                          <a:chExt cx="1367790" cy="179070"/>
                        </a:xfrm>
                      </wpg:grpSpPr>
                      <wps:wsp>
                        <wps:cNvPr id="253363053" name="Freeform 11"/>
                        <wps:cNvSpPr/>
                        <wps:spPr>
                          <a:xfrm>
                            <a:off x="0" y="0"/>
                            <a:ext cx="187960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616" h="322616">
                                <a:moveTo>
                                  <a:pt x="0" y="0"/>
                                </a:moveTo>
                                <a:lnTo>
                                  <a:pt x="322616" y="0"/>
                                </a:lnTo>
                                <a:lnTo>
                                  <a:pt x="322616" y="322616"/>
                                </a:lnTo>
                                <a:lnTo>
                                  <a:pt x="0" y="3226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463372056" name="TextBox 15"/>
                        <wps:cNvSpPr txBox="1"/>
                        <wps:spPr>
                          <a:xfrm>
                            <a:off x="219075" y="28575"/>
                            <a:ext cx="1148715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22B739" w14:textId="77777777" w:rsidR="00582104" w:rsidRPr="000A3042" w:rsidRDefault="00582104" w:rsidP="00582104">
                              <w:pPr>
                                <w:pStyle w:val="SemEspaamento"/>
                                <w:ind w:left="0"/>
                                <w:rPr>
                                  <w:rFonts w:ascii="Georgia Pro" w:hAnsi="Georgia Pro"/>
                                  <w:color w:val="0080C6"/>
                                  <w14:ligatures w14:val="none"/>
                                </w:rPr>
                              </w:pPr>
                              <w:r w:rsidRPr="000A3042">
                                <w:rPr>
                                  <w:rFonts w:ascii="Georgia Pro" w:hAnsi="Georgia Pro"/>
                                  <w:color w:val="0080C6"/>
                                </w:rPr>
                                <w:t>+55 27 3636-8500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</wpg:grpSp>
                    <wpg:grpSp>
                      <wpg:cNvPr id="575481069" name="Agrupar 16"/>
                      <wpg:cNvGrpSpPr/>
                      <wpg:grpSpPr>
                        <a:xfrm>
                          <a:off x="4400550" y="9525"/>
                          <a:ext cx="857250" cy="171450"/>
                          <a:chOff x="0" y="0"/>
                          <a:chExt cx="857250" cy="171450"/>
                        </a:xfrm>
                      </wpg:grpSpPr>
                      <wps:wsp>
                        <wps:cNvPr id="1835491575" name="Freeform 14"/>
                        <wps:cNvSpPr/>
                        <wps:spPr>
                          <a:xfrm>
                            <a:off x="0" y="0"/>
                            <a:ext cx="17907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54" h="307954">
                                <a:moveTo>
                                  <a:pt x="0" y="0"/>
                                </a:moveTo>
                                <a:lnTo>
                                  <a:pt x="307954" y="0"/>
                                </a:lnTo>
                                <a:lnTo>
                                  <a:pt x="307954" y="307954"/>
                                </a:lnTo>
                                <a:lnTo>
                                  <a:pt x="0" y="307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003905622" name="TextBox 16"/>
                        <wps:cNvSpPr txBox="1"/>
                        <wps:spPr>
                          <a:xfrm>
                            <a:off x="228600" y="28575"/>
                            <a:ext cx="628650" cy="126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DBBE0E" w14:textId="77777777" w:rsidR="00582104" w:rsidRPr="000A3042" w:rsidRDefault="00582104" w:rsidP="00582104">
                              <w:pPr>
                                <w:pStyle w:val="SemEspaamento"/>
                                <w:ind w:left="0"/>
                                <w:rPr>
                                  <w:rFonts w:ascii="Georgia Pro" w:hAnsi="Georgia Pro"/>
                                  <w:color w:val="0080C6"/>
                                  <w14:ligatures w14:val="none"/>
                                </w:rPr>
                              </w:pPr>
                              <w:r w:rsidRPr="000A3042">
                                <w:rPr>
                                  <w:rFonts w:ascii="Georgia Pro" w:hAnsi="Georgia Pro"/>
                                  <w:color w:val="0080C6"/>
                                </w:rPr>
                                <w:t>arsp.es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</wpg:grpSp>
                    <wpg:grpSp>
                      <wpg:cNvPr id="2144288388" name="Agrupar 23"/>
                      <wpg:cNvGrpSpPr/>
                      <wpg:grpSpPr>
                        <a:xfrm>
                          <a:off x="0" y="0"/>
                          <a:ext cx="1371600" cy="182245"/>
                          <a:chOff x="0" y="0"/>
                          <a:chExt cx="1371600" cy="182245"/>
                        </a:xfrm>
                      </wpg:grpSpPr>
                      <wps:wsp>
                        <wps:cNvPr id="842226041" name="TextBox 19"/>
                        <wps:cNvSpPr txBox="1"/>
                        <wps:spPr>
                          <a:xfrm>
                            <a:off x="228600" y="19050"/>
                            <a:ext cx="1143000" cy="145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16E958" w14:textId="77777777" w:rsidR="00582104" w:rsidRPr="000A3042" w:rsidRDefault="00582104" w:rsidP="00582104">
                              <w:pPr>
                                <w:pStyle w:val="SemEspaamento"/>
                                <w:ind w:left="0"/>
                                <w:rPr>
                                  <w:rFonts w:ascii="Georgia Pro" w:hAnsi="Georgia Pro"/>
                                  <w:color w:val="0080C6"/>
                                  <w14:ligatures w14:val="none"/>
                                </w:rPr>
                              </w:pPr>
                              <w:r w:rsidRPr="000A3042">
                                <w:rPr>
                                  <w:rFonts w:ascii="Georgia Pro" w:hAnsi="Georgia Pro"/>
                                  <w:color w:val="0080C6"/>
                                </w:rPr>
                                <w:t>arsp.es.gov.br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558946323" name="Freeform 21"/>
                        <wps:cNvSpPr/>
                        <wps:spPr>
                          <a:xfrm>
                            <a:off x="0" y="0"/>
                            <a:ext cx="182245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639" h="234639">
                                <a:moveTo>
                                  <a:pt x="0" y="0"/>
                                </a:moveTo>
                                <a:lnTo>
                                  <a:pt x="234639" y="0"/>
                                </a:lnTo>
                                <a:lnTo>
                                  <a:pt x="234639" y="234639"/>
                                </a:lnTo>
                                <a:lnTo>
                                  <a:pt x="0" y="2346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34643F46" id="Agrupar 24" o:spid="_x0000_s1028" style="position:absolute;left:0;text-align:left;margin-left:7.2pt;margin-top:8.8pt;width:414pt;height:14.75pt;z-index:251680768" coordsize="52578,187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">
              <v:group id="Agrupar 17" o:spid="_x0000_s1029" style="position:absolute;left:25717;width:17717;height:1873" coordsize="17716,1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">
                <v:shape id="Freeform 12" o:spid="_x0000_s1030" style="position:absolute;width:1797;height:1790;visibility:visible;mso-wrap-style:square;v-text-anchor:top" coordsize="307954,307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" path="m,l307954,r,307954l,307954,,xe" stroked="f">
                  <v:fill r:id="rId12" o:title="" recolor="t" rotate="t" type="frame"/>
                  <v:path arrowok="t"/>
                </v:shape>
                <v:shape id="TextBox 13" o:spid="_x0000_s1031" type="#_x0000_t202" style="position:absolute;left:2286;top:285;width:15430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" filled="f" stroked="f">
                  <v:textbox style="mso-fit-shape-to-text:t" inset="0,0,0,0">
                    <w:txbxContent>
                      <w:p w14:paraId="5DCC5D43" w14:textId="77777777" w:rsidR="00582104" w:rsidRPr="000A3042" w:rsidRDefault="00582104" w:rsidP="00582104">
                        <w:pPr>
                          <w:pStyle w:val="SemEspaamento"/>
                          <w:ind w:left="0"/>
                          <w:rPr>
                            <w:rFonts w:ascii="Georgia Pro" w:hAnsi="Georgia Pro"/>
                            <w:color w:val="0080C6"/>
                            <w14:ligatures w14:val="none"/>
                          </w:rPr>
                        </w:pPr>
                        <w:r w:rsidRPr="000A3042">
                          <w:rPr>
                            <w:rFonts w:ascii="Georgia Pro" w:hAnsi="Georgia Pro"/>
                            <w:color w:val="0080C6"/>
                          </w:rPr>
                          <w:t>gabinete@arsp.es.gov.br</w:t>
                        </w:r>
                      </w:p>
                    </w:txbxContent>
                  </v:textbox>
                </v:shape>
              </v:group>
              <v:group id="Agrupar 19" o:spid="_x0000_s1032" style="position:absolute;left:11525;width:13678;height:1790" coordsize="13677,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">
                <v:shape id="Freeform 11" o:spid="_x0000_s1033" style="position:absolute;width:1879;height:1790;visibility:visible;mso-wrap-style:square;v-text-anchor:top" coordsize="322616,322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" path="m,l322616,r,322616l,322616,,xe" stroked="f">
                  <v:fill r:id="rId13" o:title="" recolor="t" rotate="t" type="frame"/>
                  <v:path arrowok="t"/>
                </v:shape>
                <v:shape id="TextBox 15" o:spid="_x0000_s1034" type="#_x0000_t202" style="position:absolute;left:2190;top:285;width:11487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" filled="f" stroked="f">
                  <v:textbox inset="0,0,0,0">
                    <w:txbxContent>
                      <w:p w14:paraId="0422B739" w14:textId="77777777" w:rsidR="00582104" w:rsidRPr="000A3042" w:rsidRDefault="00582104" w:rsidP="00582104">
                        <w:pPr>
                          <w:pStyle w:val="SemEspaamento"/>
                          <w:ind w:left="0"/>
                          <w:rPr>
                            <w:rFonts w:ascii="Georgia Pro" w:hAnsi="Georgia Pro"/>
                            <w:color w:val="0080C6"/>
                            <w14:ligatures w14:val="none"/>
                          </w:rPr>
                        </w:pPr>
                        <w:r w:rsidRPr="000A3042">
                          <w:rPr>
                            <w:rFonts w:ascii="Georgia Pro" w:hAnsi="Georgia Pro"/>
                            <w:color w:val="0080C6"/>
                          </w:rPr>
                          <w:t>+55 27 3636-8500</w:t>
                        </w:r>
                      </w:p>
                    </w:txbxContent>
                  </v:textbox>
                </v:shape>
              </v:group>
              <v:group id="Agrupar 16" o:spid="_x0000_s1035" style="position:absolute;left:44005;top:95;width:8573;height:1714" coordsize="8572,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">
                <v:shape id="Freeform 14" o:spid="_x0000_s1036" style="position:absolute;width:1790;height:1714;visibility:visible;mso-wrap-style:square;v-text-anchor:top" coordsize="307954,307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" path="m,l307954,r,307954l,307954,,xe" stroked="f">
                  <v:fill r:id="rId14" o:title="" recolor="t" rotate="t" type="frame"/>
                  <v:path arrowok="t"/>
                </v:shape>
                <v:shape id="TextBox 16" o:spid="_x0000_s1037" type="#_x0000_t202" style="position:absolute;left:2286;top:285;width:6286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" filled="f" stroked="f">
                  <v:textbox inset="0,0,0,0">
                    <w:txbxContent>
                      <w:p w14:paraId="42DBBE0E" w14:textId="77777777" w:rsidR="00582104" w:rsidRPr="000A3042" w:rsidRDefault="00582104" w:rsidP="00582104">
                        <w:pPr>
                          <w:pStyle w:val="SemEspaamento"/>
                          <w:ind w:left="0"/>
                          <w:rPr>
                            <w:rFonts w:ascii="Georgia Pro" w:hAnsi="Georgia Pro"/>
                            <w:color w:val="0080C6"/>
                            <w14:ligatures w14:val="none"/>
                          </w:rPr>
                        </w:pPr>
                        <w:r w:rsidRPr="000A3042">
                          <w:rPr>
                            <w:rFonts w:ascii="Georgia Pro" w:hAnsi="Georgia Pro"/>
                            <w:color w:val="0080C6"/>
                          </w:rPr>
                          <w:t>arsp.es</w:t>
                        </w:r>
                      </w:p>
                    </w:txbxContent>
                  </v:textbox>
                </v:shape>
              </v:group>
              <v:group id="Agrupar 23" o:spid="_x0000_s1038" style="position:absolute;width:13716;height:1822" coordsize="13716,1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">
                <v:shape id="TextBox 19" o:spid="_x0000_s1039" type="#_x0000_t202" style="position:absolute;left:2286;top:190;width:11430;height:1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" filled="f" stroked="f">
                  <v:textbox inset="0,0,0,0">
                    <w:txbxContent>
                      <w:p w14:paraId="0316E958" w14:textId="77777777" w:rsidR="00582104" w:rsidRPr="000A3042" w:rsidRDefault="00582104" w:rsidP="00582104">
                        <w:pPr>
                          <w:pStyle w:val="SemEspaamento"/>
                          <w:ind w:left="0"/>
                          <w:rPr>
                            <w:rFonts w:ascii="Georgia Pro" w:hAnsi="Georgia Pro"/>
                            <w:color w:val="0080C6"/>
                            <w14:ligatures w14:val="none"/>
                          </w:rPr>
                        </w:pPr>
                        <w:r w:rsidRPr="000A3042">
                          <w:rPr>
                            <w:rFonts w:ascii="Georgia Pro" w:hAnsi="Georgia Pro"/>
                            <w:color w:val="0080C6"/>
                          </w:rPr>
                          <w:t>arsp.es.gov.br</w:t>
                        </w:r>
                      </w:p>
                    </w:txbxContent>
                  </v:textbox>
                </v:shape>
                <v:shape id="Freeform 21" o:spid="_x0000_s1040" style="position:absolute;width:1822;height:1822;visibility:visible;mso-wrap-style:square;v-text-anchor:top" coordsize="234639,234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" path="m,l234639,r,234639l,234639,,xe" stroked="f">
                  <v:fill r:id="rId15" o:title="" recolor="t" rotate="t" type="frame"/>
                  <v:path arrowok="t"/>
                </v:shape>
              </v:group>
            </v:group>
          </w:pict>
        </mc:Fallback>
      </mc:AlternateContent>
    </w:r>
    <w:r w:rsidRPr="000A3042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51205ECE" wp14:editId="1ED0D6E3">
              <wp:simplePos x="0" y="0"/>
              <wp:positionH relativeFrom="column">
                <wp:posOffset>120015</wp:posOffset>
              </wp:positionH>
              <wp:positionV relativeFrom="paragraph">
                <wp:posOffset>340360</wp:posOffset>
              </wp:positionV>
              <wp:extent cx="5171440" cy="180340"/>
              <wp:effectExtent l="0" t="0" r="0" b="0"/>
              <wp:wrapNone/>
              <wp:docPr id="1705172170" name="Agrupar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71440" cy="180340"/>
                        <a:chOff x="0" y="0"/>
                        <a:chExt cx="5171440" cy="180975"/>
                      </a:xfrm>
                    </wpg:grpSpPr>
                    <wps:wsp>
                      <wps:cNvPr id="555457344" name="Freeform 4"/>
                      <wps:cNvSpPr/>
                      <wps:spPr>
                        <a:xfrm>
                          <a:off x="0" y="0"/>
                          <a:ext cx="188793" cy="180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0918" h="330918">
                              <a:moveTo>
                                <a:pt x="0" y="0"/>
                              </a:moveTo>
                              <a:lnTo>
                                <a:pt x="330918" y="0"/>
                              </a:lnTo>
                              <a:lnTo>
                                <a:pt x="330918" y="330918"/>
                              </a:lnTo>
                              <a:lnTo>
                                <a:pt x="0" y="3309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  <wps:wsp>
                      <wps:cNvPr id="1976004838" name="TextBox 5"/>
                      <wps:cNvSpPr txBox="1"/>
                      <wps:spPr>
                        <a:xfrm>
                          <a:off x="247650" y="28575"/>
                          <a:ext cx="49237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4EC444" w14:textId="77777777" w:rsidR="00582104" w:rsidRPr="000A3042" w:rsidRDefault="00582104" w:rsidP="00582104">
                            <w:pPr>
                              <w:spacing w:before="0" w:after="0" w:line="240" w:lineRule="auto"/>
                              <w:ind w:left="0"/>
                              <w:rPr>
                                <w:rFonts w:ascii="Georgia Pro" w:eastAsia="Garamond" w:hAnsi="Georgia Pro" w:cs="Garamond"/>
                                <w:color w:val="0080C6"/>
                                <w:kern w:val="24"/>
                                <w14:ligatures w14:val="none"/>
                              </w:rPr>
                            </w:pPr>
                            <w:r w:rsidRPr="000A3042">
                              <w:rPr>
                                <w:rFonts w:ascii="Georgia Pro" w:eastAsia="Garamond" w:hAnsi="Georgia Pro" w:cs="Garamond"/>
                                <w:color w:val="0080C6"/>
                                <w:kern w:val="24"/>
                              </w:rPr>
                              <w:t xml:space="preserve">Av. Nossa Sra. dos Navegantes, n°955 - Sala 401 | Enseada do </w:t>
                            </w:r>
                            <w:proofErr w:type="spellStart"/>
                            <w:r w:rsidRPr="000A3042">
                              <w:rPr>
                                <w:rFonts w:ascii="Georgia Pro" w:eastAsia="Garamond" w:hAnsi="Georgia Pro" w:cs="Garamond"/>
                                <w:color w:val="0080C6"/>
                                <w:kern w:val="24"/>
                              </w:rPr>
                              <w:t>Suá</w:t>
                            </w:r>
                            <w:proofErr w:type="spellEnd"/>
                            <w:r w:rsidRPr="000A3042">
                              <w:rPr>
                                <w:rFonts w:ascii="Georgia Pro" w:eastAsia="Garamond" w:hAnsi="Georgia Pro" w:cs="Garamond"/>
                                <w:color w:val="0080C6"/>
                                <w:kern w:val="24"/>
                              </w:rPr>
                              <w:t xml:space="preserve">, Vitória/ES </w:t>
                            </w:r>
                          </w:p>
                        </w:txbxContent>
                      </wps:txbx>
                      <wps:bodyPr wrap="square" lIns="0" tIns="0" rIns="0" bIns="0" rtlCol="0" anchor="ctr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1205ECE" id="Agrupar 15" o:spid="_x0000_s1041" style="position:absolute;left:0;text-align:left;margin-left:9.45pt;margin-top:26.8pt;width:407.2pt;height:14.2pt;z-index:251679744;mso-height-relative:margin" coordsize="51714,180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">
              <v:shape id="Freeform 4" o:spid="_x0000_s1042" style="position:absolute;width:1887;height:1809;visibility:visible;mso-wrap-style:square;v-text-anchor:top" coordsize="330918,330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" path="m,l330918,r,330918l,330918,,xe" stroked="f">
                <v:fill r:id="rId18" o:title="" recolor="t" rotate="t" type="frame"/>
                <v:path arrowok="t"/>
              </v:shape>
              <v:shape id="TextBox 5" o:spid="_x0000_s1043" type="#_x0000_t202" style="position:absolute;left:2476;top:285;width:49238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" filled="f" stroked="f">
                <v:textbox inset="0,0,0,0">
                  <w:txbxContent>
                    <w:p w14:paraId="794EC444" w14:textId="77777777" w:rsidR="00582104" w:rsidRPr="000A3042" w:rsidRDefault="00582104" w:rsidP="00582104">
                      <w:pPr>
                        <w:spacing w:before="0" w:after="0" w:line="240" w:lineRule="auto"/>
                        <w:ind w:left="0"/>
                        <w:rPr>
                          <w:rFonts w:ascii="Georgia Pro" w:eastAsia="Garamond" w:hAnsi="Georgia Pro" w:cs="Garamond"/>
                          <w:color w:val="0080C6"/>
                          <w:kern w:val="24"/>
                          <w14:ligatures w14:val="none"/>
                        </w:rPr>
                      </w:pPr>
                      <w:r w:rsidRPr="000A3042">
                        <w:rPr>
                          <w:rFonts w:ascii="Georgia Pro" w:eastAsia="Garamond" w:hAnsi="Georgia Pro" w:cs="Garamond"/>
                          <w:color w:val="0080C6"/>
                          <w:kern w:val="24"/>
                        </w:rPr>
                        <w:t xml:space="preserve">Av. Nossa Sra. dos Navegantes, n°955 - Sala 401 | Enseada do </w:t>
                      </w:r>
                      <w:proofErr w:type="spellStart"/>
                      <w:r w:rsidRPr="000A3042">
                        <w:rPr>
                          <w:rFonts w:ascii="Georgia Pro" w:eastAsia="Garamond" w:hAnsi="Georgia Pro" w:cs="Garamond"/>
                          <w:color w:val="0080C6"/>
                          <w:kern w:val="24"/>
                        </w:rPr>
                        <w:t>Suá</w:t>
                      </w:r>
                      <w:proofErr w:type="spellEnd"/>
                      <w:r w:rsidRPr="000A3042">
                        <w:rPr>
                          <w:rFonts w:ascii="Georgia Pro" w:eastAsia="Garamond" w:hAnsi="Georgia Pro" w:cs="Garamond"/>
                          <w:color w:val="0080C6"/>
                          <w:kern w:val="24"/>
                        </w:rPr>
                        <w:t xml:space="preserve">, Vitória/ES 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A89078" w14:textId="77777777" w:rsidR="00582104" w:rsidRDefault="005821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DA26BC" w14:textId="77777777" w:rsidR="00E101CE" w:rsidRPr="000A3042" w:rsidRDefault="00E101CE" w:rsidP="00C47D86">
      <w:pPr>
        <w:spacing w:after="0" w:line="240" w:lineRule="auto"/>
      </w:pPr>
      <w:r w:rsidRPr="000A3042">
        <w:separator/>
      </w:r>
    </w:p>
  </w:footnote>
  <w:footnote w:type="continuationSeparator" w:id="0">
    <w:p w14:paraId="613E53DA" w14:textId="77777777" w:rsidR="00E101CE" w:rsidRPr="000A3042" w:rsidRDefault="00E101CE" w:rsidP="00C47D86">
      <w:pPr>
        <w:spacing w:after="0" w:line="240" w:lineRule="auto"/>
      </w:pPr>
      <w:r w:rsidRPr="000A3042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343403" w14:textId="77777777" w:rsidR="00582104" w:rsidRDefault="0058210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9B216" w14:textId="26BE35E7" w:rsidR="00582104" w:rsidRDefault="00582104" w:rsidP="00582104">
    <w:pPr>
      <w:pStyle w:val="Cabealho"/>
      <w:jc w:val="center"/>
    </w:pPr>
    <w:r w:rsidRPr="000A3042">
      <w:rPr>
        <w:b/>
        <w:b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5F87DF2D" wp14:editId="4399444F">
              <wp:simplePos x="0" y="0"/>
              <wp:positionH relativeFrom="margin">
                <wp:posOffset>1576705</wp:posOffset>
              </wp:positionH>
              <wp:positionV relativeFrom="paragraph">
                <wp:posOffset>-676910</wp:posOffset>
              </wp:positionV>
              <wp:extent cx="2203450" cy="1558925"/>
              <wp:effectExtent l="0" t="0" r="0" b="0"/>
              <wp:wrapNone/>
              <wp:docPr id="352292252" name="Freeform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03450" cy="15589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204013" h="1559339">
                            <a:moveTo>
                              <a:pt x="0" y="0"/>
                            </a:moveTo>
                            <a:lnTo>
                              <a:pt x="2204014" y="0"/>
                            </a:lnTo>
                            <a:lnTo>
                              <a:pt x="2204014" y="1559339"/>
                            </a:lnTo>
                            <a:lnTo>
                              <a:pt x="0" y="155933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1"/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10C91A1A" id="Freeform 2" o:spid="_x0000_s1026" style="position:absolute;margin-left:124.15pt;margin-top:-53.3pt;width:173.5pt;height:122.75pt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2204013,1559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" path="m,l2204014,r,1559339l,1559339,,xe" stroked="f">
              <v:fill r:id="rId2" o:title="" recolor="t" rotate="t" type="frame"/>
              <v:path arrowok="t"/>
              <w10:wrap anchorx="margin"/>
            </v:shape>
          </w:pict>
        </mc:Fallback>
      </mc:AlternateContent>
    </w:r>
    <w:r w:rsidRPr="000A3042">
      <w:rPr>
        <w:b/>
        <w:b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0FBF47D3" wp14:editId="23A9C939">
              <wp:simplePos x="0" y="0"/>
              <wp:positionH relativeFrom="column">
                <wp:posOffset>-1085850</wp:posOffset>
              </wp:positionH>
              <wp:positionV relativeFrom="paragraph">
                <wp:posOffset>-432435</wp:posOffset>
              </wp:positionV>
              <wp:extent cx="2519045" cy="1837055"/>
              <wp:effectExtent l="0" t="0" r="0" b="0"/>
              <wp:wrapNone/>
              <wp:docPr id="1515678743" name="Freeform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19045" cy="183705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519310" h="1837110">
                            <a:moveTo>
                              <a:pt x="0" y="0"/>
                            </a:moveTo>
                            <a:lnTo>
                              <a:pt x="2519310" y="0"/>
                            </a:lnTo>
                            <a:lnTo>
                              <a:pt x="2519310" y="1837111"/>
                            </a:lnTo>
                            <a:lnTo>
                              <a:pt x="0" y="183711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 l="-20032" t="-2148" b="-94103"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0ECFF50B" id="Freeform 8" o:spid="_x0000_s1026" style="position:absolute;margin-left:-85.5pt;margin-top:-34.05pt;width:198.35pt;height:144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519310,183711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" path="m,l2519310,r,1837111l,1837111,,xe" stroked="f">
              <v:fill r:id="rId5" o:title="" recolor="t" rotate="t" type="frame"/>
              <v:path arrowok="t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803A6" w14:textId="77777777" w:rsidR="00582104" w:rsidRDefault="0058210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23E6D"/>
    <w:multiLevelType w:val="multilevel"/>
    <w:tmpl w:val="1528F3E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1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636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04" w:hanging="2160"/>
      </w:pPr>
      <w:rPr>
        <w:rFonts w:hint="default"/>
      </w:rPr>
    </w:lvl>
  </w:abstractNum>
  <w:abstractNum w:abstractNumId="1" w15:restartNumberingAfterBreak="0">
    <w:nsid w:val="0B3050DF"/>
    <w:multiLevelType w:val="hybridMultilevel"/>
    <w:tmpl w:val="E0BAE3A8"/>
    <w:lvl w:ilvl="0" w:tplc="7DA6E48E">
      <w:start w:val="1"/>
      <w:numFmt w:val="lowerLetter"/>
      <w:lvlText w:val="(%1)"/>
      <w:lvlJc w:val="left"/>
      <w:pPr>
        <w:ind w:left="24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04" w:hanging="360"/>
      </w:pPr>
    </w:lvl>
    <w:lvl w:ilvl="2" w:tplc="0416001B" w:tentative="1">
      <w:start w:val="1"/>
      <w:numFmt w:val="lowerRoman"/>
      <w:lvlText w:val="%3."/>
      <w:lvlJc w:val="right"/>
      <w:pPr>
        <w:ind w:left="3924" w:hanging="180"/>
      </w:pPr>
    </w:lvl>
    <w:lvl w:ilvl="3" w:tplc="0416000F" w:tentative="1">
      <w:start w:val="1"/>
      <w:numFmt w:val="decimal"/>
      <w:lvlText w:val="%4."/>
      <w:lvlJc w:val="left"/>
      <w:pPr>
        <w:ind w:left="4644" w:hanging="360"/>
      </w:pPr>
    </w:lvl>
    <w:lvl w:ilvl="4" w:tplc="04160019" w:tentative="1">
      <w:start w:val="1"/>
      <w:numFmt w:val="lowerLetter"/>
      <w:lvlText w:val="%5."/>
      <w:lvlJc w:val="left"/>
      <w:pPr>
        <w:ind w:left="5364" w:hanging="360"/>
      </w:pPr>
    </w:lvl>
    <w:lvl w:ilvl="5" w:tplc="0416001B" w:tentative="1">
      <w:start w:val="1"/>
      <w:numFmt w:val="lowerRoman"/>
      <w:lvlText w:val="%6."/>
      <w:lvlJc w:val="right"/>
      <w:pPr>
        <w:ind w:left="6084" w:hanging="180"/>
      </w:pPr>
    </w:lvl>
    <w:lvl w:ilvl="6" w:tplc="0416000F" w:tentative="1">
      <w:start w:val="1"/>
      <w:numFmt w:val="decimal"/>
      <w:lvlText w:val="%7."/>
      <w:lvlJc w:val="left"/>
      <w:pPr>
        <w:ind w:left="6804" w:hanging="360"/>
      </w:pPr>
    </w:lvl>
    <w:lvl w:ilvl="7" w:tplc="04160019" w:tentative="1">
      <w:start w:val="1"/>
      <w:numFmt w:val="lowerLetter"/>
      <w:lvlText w:val="%8."/>
      <w:lvlJc w:val="left"/>
      <w:pPr>
        <w:ind w:left="7524" w:hanging="360"/>
      </w:pPr>
    </w:lvl>
    <w:lvl w:ilvl="8" w:tplc="0416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" w15:restartNumberingAfterBreak="0">
    <w:nsid w:val="18082383"/>
    <w:multiLevelType w:val="multilevel"/>
    <w:tmpl w:val="1528F3E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1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636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04" w:hanging="2160"/>
      </w:pPr>
      <w:rPr>
        <w:rFonts w:hint="default"/>
      </w:rPr>
    </w:lvl>
  </w:abstractNum>
  <w:abstractNum w:abstractNumId="3" w15:restartNumberingAfterBreak="0">
    <w:nsid w:val="18A52812"/>
    <w:multiLevelType w:val="multilevel"/>
    <w:tmpl w:val="1528F3E4"/>
    <w:numStyleLink w:val="Estilo1"/>
  </w:abstractNum>
  <w:abstractNum w:abstractNumId="4" w15:restartNumberingAfterBreak="0">
    <w:nsid w:val="1E0E3610"/>
    <w:multiLevelType w:val="multilevel"/>
    <w:tmpl w:val="078A82BA"/>
    <w:lvl w:ilvl="0">
      <w:start w:val="4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lowerLetter"/>
      <w:lvlText w:val="%3)"/>
      <w:lvlJc w:val="left"/>
      <w:pPr>
        <w:ind w:left="360" w:hanging="360"/>
      </w:p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216B3134"/>
    <w:multiLevelType w:val="multilevel"/>
    <w:tmpl w:val="F6BE694E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381B33E6"/>
    <w:multiLevelType w:val="multilevel"/>
    <w:tmpl w:val="1528F3E4"/>
    <w:styleLink w:val="Estilo1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1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636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04" w:hanging="2160"/>
      </w:pPr>
      <w:rPr>
        <w:rFonts w:hint="default"/>
      </w:rPr>
    </w:lvl>
  </w:abstractNum>
  <w:abstractNum w:abstractNumId="7" w15:restartNumberingAfterBreak="0">
    <w:nsid w:val="3B0E4F00"/>
    <w:multiLevelType w:val="multilevel"/>
    <w:tmpl w:val="0176527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451C7986"/>
    <w:multiLevelType w:val="multilevel"/>
    <w:tmpl w:val="E6E47F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  <w:bCs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9" w15:restartNumberingAfterBreak="0">
    <w:nsid w:val="4C952FEC"/>
    <w:multiLevelType w:val="hybridMultilevel"/>
    <w:tmpl w:val="AF7A5E68"/>
    <w:lvl w:ilvl="0" w:tplc="26AA89D8">
      <w:start w:val="1"/>
      <w:numFmt w:val="lowerLetter"/>
      <w:lvlText w:val="(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4CC01729"/>
    <w:multiLevelType w:val="multilevel"/>
    <w:tmpl w:val="45FAECA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579E0A93"/>
    <w:multiLevelType w:val="multilevel"/>
    <w:tmpl w:val="8F2AD6AC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4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9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84" w:hanging="2160"/>
      </w:pPr>
      <w:rPr>
        <w:rFonts w:hint="default"/>
      </w:rPr>
    </w:lvl>
  </w:abstractNum>
  <w:abstractNum w:abstractNumId="12" w15:restartNumberingAfterBreak="0">
    <w:nsid w:val="581C71D7"/>
    <w:multiLevelType w:val="hybridMultilevel"/>
    <w:tmpl w:val="121AD202"/>
    <w:lvl w:ilvl="0" w:tplc="BF1C1146">
      <w:start w:val="1"/>
      <w:numFmt w:val="lowerLetter"/>
      <w:lvlText w:val="(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61E84238"/>
    <w:multiLevelType w:val="hybridMultilevel"/>
    <w:tmpl w:val="DAC42A00"/>
    <w:lvl w:ilvl="0" w:tplc="C4FEFEA2">
      <w:start w:val="1"/>
      <w:numFmt w:val="lowerLetter"/>
      <w:lvlText w:val="(%1)"/>
      <w:lvlJc w:val="left"/>
      <w:pPr>
        <w:ind w:left="644" w:hanging="360"/>
      </w:pPr>
      <w:rPr>
        <w:rFonts w:ascii="Arial" w:eastAsiaTheme="minorHAnsi" w:hAnsi="Arial" w:cstheme="minorBidi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650F42AF"/>
    <w:multiLevelType w:val="hybridMultilevel"/>
    <w:tmpl w:val="F7983A52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9496F36"/>
    <w:multiLevelType w:val="multilevel"/>
    <w:tmpl w:val="5F7A534C"/>
    <w:lvl w:ilvl="0">
      <w:start w:val="1"/>
      <w:numFmt w:val="decimal"/>
      <w:suff w:val="space"/>
      <w:lvlText w:val="%1 -"/>
      <w:lvlJc w:val="left"/>
      <w:pPr>
        <w:ind w:left="993" w:firstLine="0"/>
      </w:pPr>
      <w:rPr>
        <w:rFonts w:hint="default"/>
        <w:b/>
        <w:bCs/>
      </w:rPr>
    </w:lvl>
    <w:lvl w:ilvl="1">
      <w:start w:val="1"/>
      <w:numFmt w:val="decimal"/>
      <w:suff w:val="space"/>
      <w:lvlText w:val="%1.%2 -"/>
      <w:lvlJc w:val="left"/>
      <w:pPr>
        <w:ind w:left="0" w:firstLine="0"/>
      </w:pPr>
      <w:rPr>
        <w:rFonts w:hint="default"/>
        <w:color w:val="auto"/>
      </w:rPr>
    </w:lvl>
    <w:lvl w:ilvl="2">
      <w:start w:val="1"/>
      <w:numFmt w:val="decimal"/>
      <w:suff w:val="space"/>
      <w:lvlText w:val="%1.%2.%3 -"/>
      <w:lvlJc w:val="left"/>
      <w:pPr>
        <w:ind w:left="851" w:firstLine="0"/>
      </w:pPr>
      <w:rPr>
        <w:rFonts w:hint="default"/>
        <w:color w:val="auto"/>
      </w:rPr>
    </w:lvl>
    <w:lvl w:ilvl="3">
      <w:start w:val="1"/>
      <w:numFmt w:val="decimal"/>
      <w:suff w:val="space"/>
      <w:lvlText w:val="%1.%2.%3.%4 -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 -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 -"/>
      <w:lvlJc w:val="left"/>
      <w:pPr>
        <w:ind w:left="0" w:firstLine="0"/>
      </w:pPr>
      <w:rPr>
        <w:rFonts w:hint="default"/>
      </w:rPr>
    </w:lvl>
    <w:lvl w:ilvl="6">
      <w:start w:val="1"/>
      <w:numFmt w:val="lowerLetter"/>
      <w:lvlRestart w:val="2"/>
      <w:suff w:val="space"/>
      <w:lvlText w:val="(%7)"/>
      <w:lvlJc w:val="left"/>
      <w:pPr>
        <w:ind w:left="0" w:firstLine="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spacing w:val="0"/>
        <w:w w:val="100"/>
        <w:kern w:val="0"/>
        <w:position w:val="0"/>
        <w:sz w:val="24"/>
        <w:vertAlign w:val="baseline"/>
        <w14:ligatures w14:val="none"/>
        <w14:numForm w14:val="default"/>
        <w14:numSpacing w14:val="default"/>
        <w14:stylisticSets/>
        <w14:cntxtAlts w14:val="0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 -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722C45A5"/>
    <w:multiLevelType w:val="multilevel"/>
    <w:tmpl w:val="DBA87C6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1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636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04" w:hanging="2160"/>
      </w:pPr>
      <w:rPr>
        <w:rFonts w:hint="default"/>
      </w:rPr>
    </w:lvl>
  </w:abstractNum>
  <w:abstractNum w:abstractNumId="17" w15:restartNumberingAfterBreak="0">
    <w:nsid w:val="7A875C99"/>
    <w:multiLevelType w:val="multilevel"/>
    <w:tmpl w:val="329842F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4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9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84" w:hanging="2160"/>
      </w:pPr>
      <w:rPr>
        <w:rFonts w:hint="default"/>
      </w:rPr>
    </w:lvl>
  </w:abstractNum>
  <w:abstractNum w:abstractNumId="18" w15:restartNumberingAfterBreak="0">
    <w:nsid w:val="7DD06A4C"/>
    <w:multiLevelType w:val="hybridMultilevel"/>
    <w:tmpl w:val="B12202FC"/>
    <w:lvl w:ilvl="0" w:tplc="5C4A0956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2B54BF80">
      <w:start w:val="1"/>
      <w:numFmt w:val="decimal"/>
      <w:lvlText w:val="%2.1.1"/>
      <w:lvlJc w:val="left"/>
      <w:pPr>
        <w:ind w:left="1788" w:hanging="360"/>
      </w:pPr>
      <w:rPr>
        <w:rFonts w:hint="default"/>
      </w:rPr>
    </w:lvl>
    <w:lvl w:ilvl="2" w:tplc="0416001B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67067439">
    <w:abstractNumId w:val="18"/>
  </w:num>
  <w:num w:numId="2" w16cid:durableId="72121736">
    <w:abstractNumId w:val="16"/>
  </w:num>
  <w:num w:numId="3" w16cid:durableId="1049183080">
    <w:abstractNumId w:val="6"/>
  </w:num>
  <w:num w:numId="4" w16cid:durableId="1841500060">
    <w:abstractNumId w:val="3"/>
    <w:lvlOverride w:ilvl="1">
      <w:lvl w:ilvl="1">
        <w:start w:val="1"/>
        <w:numFmt w:val="decimal"/>
        <w:lvlText w:val="%1.%2."/>
        <w:lvlJc w:val="left"/>
        <w:pPr>
          <w:ind w:left="1788" w:hanging="720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2856" w:hanging="720"/>
        </w:pPr>
        <w:rPr>
          <w:rFonts w:hint="default"/>
          <w:b w:val="0"/>
          <w:bCs w:val="0"/>
        </w:rPr>
      </w:lvl>
    </w:lvlOverride>
  </w:num>
  <w:num w:numId="5" w16cid:durableId="801574706">
    <w:abstractNumId w:val="4"/>
  </w:num>
  <w:num w:numId="6" w16cid:durableId="949239691">
    <w:abstractNumId w:val="10"/>
  </w:num>
  <w:num w:numId="7" w16cid:durableId="1914125784">
    <w:abstractNumId w:val="17"/>
  </w:num>
  <w:num w:numId="8" w16cid:durableId="178197520">
    <w:abstractNumId w:val="2"/>
  </w:num>
  <w:num w:numId="9" w16cid:durableId="1768387773">
    <w:abstractNumId w:val="0"/>
  </w:num>
  <w:num w:numId="10" w16cid:durableId="853032611">
    <w:abstractNumId w:val="1"/>
  </w:num>
  <w:num w:numId="11" w16cid:durableId="451484368">
    <w:abstractNumId w:val="11"/>
  </w:num>
  <w:num w:numId="12" w16cid:durableId="932277382">
    <w:abstractNumId w:val="15"/>
  </w:num>
  <w:num w:numId="13" w16cid:durableId="1800562133">
    <w:abstractNumId w:val="13"/>
  </w:num>
  <w:num w:numId="14" w16cid:durableId="368842296">
    <w:abstractNumId w:val="8"/>
  </w:num>
  <w:num w:numId="15" w16cid:durableId="441000812">
    <w:abstractNumId w:val="9"/>
  </w:num>
  <w:num w:numId="16" w16cid:durableId="482084110">
    <w:abstractNumId w:val="7"/>
  </w:num>
  <w:num w:numId="17" w16cid:durableId="547761642">
    <w:abstractNumId w:val="14"/>
  </w:num>
  <w:num w:numId="18" w16cid:durableId="1539587404">
    <w:abstractNumId w:val="12"/>
  </w:num>
  <w:num w:numId="19" w16cid:durableId="138020776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CE8"/>
    <w:rsid w:val="00030414"/>
    <w:rsid w:val="0004420F"/>
    <w:rsid w:val="00047875"/>
    <w:rsid w:val="00081202"/>
    <w:rsid w:val="000A3042"/>
    <w:rsid w:val="000A41A5"/>
    <w:rsid w:val="000F6DDB"/>
    <w:rsid w:val="000F7F95"/>
    <w:rsid w:val="00116523"/>
    <w:rsid w:val="00120278"/>
    <w:rsid w:val="00122135"/>
    <w:rsid w:val="00124259"/>
    <w:rsid w:val="00127B76"/>
    <w:rsid w:val="00137A1F"/>
    <w:rsid w:val="00160A38"/>
    <w:rsid w:val="00162766"/>
    <w:rsid w:val="00190549"/>
    <w:rsid w:val="00193881"/>
    <w:rsid w:val="001A6E5F"/>
    <w:rsid w:val="001F0671"/>
    <w:rsid w:val="002239FB"/>
    <w:rsid w:val="002278A8"/>
    <w:rsid w:val="00243B1D"/>
    <w:rsid w:val="002505E4"/>
    <w:rsid w:val="002B4883"/>
    <w:rsid w:val="002D12B9"/>
    <w:rsid w:val="002E7BC5"/>
    <w:rsid w:val="00300437"/>
    <w:rsid w:val="003314DA"/>
    <w:rsid w:val="00345CE8"/>
    <w:rsid w:val="00372975"/>
    <w:rsid w:val="00383DA7"/>
    <w:rsid w:val="003929A4"/>
    <w:rsid w:val="003C7879"/>
    <w:rsid w:val="003C7F12"/>
    <w:rsid w:val="00454991"/>
    <w:rsid w:val="004571A3"/>
    <w:rsid w:val="00472BED"/>
    <w:rsid w:val="004A0A21"/>
    <w:rsid w:val="004A7EEA"/>
    <w:rsid w:val="004B7C9D"/>
    <w:rsid w:val="004C14DF"/>
    <w:rsid w:val="004E0DCE"/>
    <w:rsid w:val="004E53B7"/>
    <w:rsid w:val="004E754C"/>
    <w:rsid w:val="004F631D"/>
    <w:rsid w:val="004F7D80"/>
    <w:rsid w:val="00513B32"/>
    <w:rsid w:val="00517283"/>
    <w:rsid w:val="00517306"/>
    <w:rsid w:val="00526E56"/>
    <w:rsid w:val="00557160"/>
    <w:rsid w:val="00564584"/>
    <w:rsid w:val="00566697"/>
    <w:rsid w:val="00571C6A"/>
    <w:rsid w:val="00582104"/>
    <w:rsid w:val="005A4683"/>
    <w:rsid w:val="005E0519"/>
    <w:rsid w:val="005E6526"/>
    <w:rsid w:val="005F37BA"/>
    <w:rsid w:val="005F738C"/>
    <w:rsid w:val="0065778A"/>
    <w:rsid w:val="006F70CE"/>
    <w:rsid w:val="00705E3B"/>
    <w:rsid w:val="007556CD"/>
    <w:rsid w:val="007B4303"/>
    <w:rsid w:val="007D1FEF"/>
    <w:rsid w:val="007F17B5"/>
    <w:rsid w:val="00816C35"/>
    <w:rsid w:val="00824964"/>
    <w:rsid w:val="00862DF6"/>
    <w:rsid w:val="00870928"/>
    <w:rsid w:val="0087696E"/>
    <w:rsid w:val="00882103"/>
    <w:rsid w:val="008A687A"/>
    <w:rsid w:val="008B1B99"/>
    <w:rsid w:val="008B34CF"/>
    <w:rsid w:val="008B63E7"/>
    <w:rsid w:val="008D50F7"/>
    <w:rsid w:val="008E2D5C"/>
    <w:rsid w:val="00940B31"/>
    <w:rsid w:val="0098345E"/>
    <w:rsid w:val="009C208E"/>
    <w:rsid w:val="009C6DC1"/>
    <w:rsid w:val="009E53E9"/>
    <w:rsid w:val="009F6014"/>
    <w:rsid w:val="00A315C6"/>
    <w:rsid w:val="00A338E6"/>
    <w:rsid w:val="00A83E10"/>
    <w:rsid w:val="00A9773E"/>
    <w:rsid w:val="00AE7722"/>
    <w:rsid w:val="00B050E3"/>
    <w:rsid w:val="00B05B20"/>
    <w:rsid w:val="00B64522"/>
    <w:rsid w:val="00B65D57"/>
    <w:rsid w:val="00BB6F23"/>
    <w:rsid w:val="00BF4903"/>
    <w:rsid w:val="00C04155"/>
    <w:rsid w:val="00C13ABE"/>
    <w:rsid w:val="00C233E4"/>
    <w:rsid w:val="00C35B14"/>
    <w:rsid w:val="00C47D86"/>
    <w:rsid w:val="00C54AE6"/>
    <w:rsid w:val="00C61DF0"/>
    <w:rsid w:val="00CB5B5E"/>
    <w:rsid w:val="00CE5EAE"/>
    <w:rsid w:val="00D01192"/>
    <w:rsid w:val="00D24899"/>
    <w:rsid w:val="00D43BD4"/>
    <w:rsid w:val="00D561CE"/>
    <w:rsid w:val="00D61566"/>
    <w:rsid w:val="00D6427D"/>
    <w:rsid w:val="00D73416"/>
    <w:rsid w:val="00D75D1D"/>
    <w:rsid w:val="00D94622"/>
    <w:rsid w:val="00D97794"/>
    <w:rsid w:val="00DA5475"/>
    <w:rsid w:val="00DB0434"/>
    <w:rsid w:val="00DB6E17"/>
    <w:rsid w:val="00DD1F46"/>
    <w:rsid w:val="00DD31A3"/>
    <w:rsid w:val="00E101CE"/>
    <w:rsid w:val="00E51805"/>
    <w:rsid w:val="00E64C3E"/>
    <w:rsid w:val="00E656ED"/>
    <w:rsid w:val="00E73447"/>
    <w:rsid w:val="00E93E6F"/>
    <w:rsid w:val="00EE3974"/>
    <w:rsid w:val="00F04B1E"/>
    <w:rsid w:val="00F054A8"/>
    <w:rsid w:val="00F161D5"/>
    <w:rsid w:val="00F33E9B"/>
    <w:rsid w:val="00F52037"/>
    <w:rsid w:val="00F5791C"/>
    <w:rsid w:val="00F74439"/>
    <w:rsid w:val="00F83565"/>
    <w:rsid w:val="00FA11B4"/>
    <w:rsid w:val="00FC43AB"/>
    <w:rsid w:val="00FD0C02"/>
    <w:rsid w:val="00FE0CDE"/>
    <w:rsid w:val="00FE18D6"/>
    <w:rsid w:val="00FF0890"/>
    <w:rsid w:val="00FF2138"/>
    <w:rsid w:val="00FF6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B49604"/>
  <w15:chartTrackingRefBased/>
  <w15:docId w15:val="{0617F956-FB93-4EEE-9A7C-E6C46BE3C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29A4"/>
    <w:pPr>
      <w:spacing w:before="120" w:after="120" w:line="360" w:lineRule="auto"/>
      <w:ind w:left="709"/>
      <w:jc w:val="both"/>
    </w:pPr>
    <w:rPr>
      <w:rFonts w:ascii="Cambria" w:hAnsi="Cambria"/>
    </w:rPr>
  </w:style>
  <w:style w:type="paragraph" w:styleId="Ttulo1">
    <w:name w:val="heading 1"/>
    <w:aliases w:val="Título 1 (com numeração)"/>
    <w:basedOn w:val="Normal"/>
    <w:next w:val="Normal"/>
    <w:link w:val="Ttulo1Char"/>
    <w:uiPriority w:val="9"/>
    <w:qFormat/>
    <w:rsid w:val="00C47D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47D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47D8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47D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47D8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47D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47D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47D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47D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ítulo 1 (com numeração) Char"/>
    <w:basedOn w:val="Fontepargpadro"/>
    <w:link w:val="Ttulo1"/>
    <w:uiPriority w:val="9"/>
    <w:rsid w:val="00C47D8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47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C47D8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47D86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47D86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47D86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47D86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47D86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47D86"/>
    <w:rPr>
      <w:rFonts w:eastAsiaTheme="majorEastAsia" w:cstheme="majorBidi"/>
      <w:color w:val="272727" w:themeColor="text1" w:themeTint="D8"/>
    </w:rPr>
  </w:style>
  <w:style w:type="paragraph" w:styleId="Ttulo">
    <w:name w:val="Title"/>
    <w:aliases w:val="Título (para Anexos)"/>
    <w:basedOn w:val="Normal"/>
    <w:next w:val="Normal"/>
    <w:link w:val="TtuloChar"/>
    <w:uiPriority w:val="10"/>
    <w:qFormat/>
    <w:rsid w:val="00C47D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aliases w:val="Título (para Anexos) Char"/>
    <w:basedOn w:val="Fontepargpadro"/>
    <w:link w:val="Ttulo"/>
    <w:uiPriority w:val="10"/>
    <w:rsid w:val="00C47D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C47D86"/>
    <w:pPr>
      <w:numPr>
        <w:ilvl w:val="1"/>
      </w:numPr>
      <w:ind w:left="709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C47D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C47D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C47D86"/>
    <w:rPr>
      <w:i/>
      <w:iCs/>
      <w:color w:val="404040" w:themeColor="text1" w:themeTint="BF"/>
    </w:rPr>
  </w:style>
  <w:style w:type="paragraph" w:styleId="PargrafodaLista">
    <w:name w:val="List Paragraph"/>
    <w:basedOn w:val="Normal"/>
    <w:link w:val="PargrafodaListaChar"/>
    <w:uiPriority w:val="34"/>
    <w:qFormat/>
    <w:rsid w:val="00C47D86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C47D86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C47D8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C47D86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C47D86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C47D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7D86"/>
  </w:style>
  <w:style w:type="paragraph" w:styleId="Rodap">
    <w:name w:val="footer"/>
    <w:basedOn w:val="Normal"/>
    <w:link w:val="RodapChar"/>
    <w:uiPriority w:val="99"/>
    <w:unhideWhenUsed/>
    <w:rsid w:val="00C47D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7D86"/>
  </w:style>
  <w:style w:type="paragraph" w:styleId="SemEspaamento">
    <w:name w:val="No Spacing"/>
    <w:uiPriority w:val="1"/>
    <w:qFormat/>
    <w:rsid w:val="0087696E"/>
    <w:pPr>
      <w:spacing w:after="0" w:line="240" w:lineRule="auto"/>
      <w:ind w:left="709"/>
      <w:jc w:val="both"/>
    </w:pPr>
    <w:rPr>
      <w:rFonts w:ascii="Cambria" w:hAnsi="Cambria"/>
    </w:rPr>
  </w:style>
  <w:style w:type="numbering" w:customStyle="1" w:styleId="Estilo1">
    <w:name w:val="Estilo1"/>
    <w:uiPriority w:val="99"/>
    <w:rsid w:val="008B1B99"/>
    <w:pPr>
      <w:numPr>
        <w:numId w:val="3"/>
      </w:numPr>
    </w:pPr>
  </w:style>
  <w:style w:type="character" w:customStyle="1" w:styleId="PargrafodaListaChar">
    <w:name w:val="Parágrafo da Lista Char"/>
    <w:basedOn w:val="Fontepargpadro"/>
    <w:link w:val="PargrafodaLista"/>
    <w:uiPriority w:val="34"/>
    <w:rsid w:val="00824964"/>
    <w:rPr>
      <w:rFonts w:ascii="Cambria" w:hAnsi="Cambria"/>
    </w:rPr>
  </w:style>
  <w:style w:type="paragraph" w:customStyle="1" w:styleId="N11">
    <w:name w:val="N 1.1"/>
    <w:basedOn w:val="Normal"/>
    <w:link w:val="N11Char"/>
    <w:qFormat/>
    <w:rsid w:val="00B64522"/>
    <w:pPr>
      <w:spacing w:before="240" w:after="240" w:line="240" w:lineRule="auto"/>
      <w:ind w:left="0"/>
    </w:pPr>
    <w:rPr>
      <w:rFonts w:ascii="Arial" w:hAnsi="Arial"/>
      <w:kern w:val="0"/>
      <w:sz w:val="24"/>
      <w14:ligatures w14:val="none"/>
    </w:rPr>
  </w:style>
  <w:style w:type="character" w:customStyle="1" w:styleId="N11Char">
    <w:name w:val="N 1.1 Char"/>
    <w:basedOn w:val="Fontepargpadro"/>
    <w:link w:val="N11"/>
    <w:locked/>
    <w:rsid w:val="00B64522"/>
    <w:rPr>
      <w:rFonts w:ascii="Arial" w:hAnsi="Arial"/>
      <w:kern w:val="0"/>
      <w:sz w:val="24"/>
      <w14:ligatures w14:val="none"/>
    </w:rPr>
  </w:style>
  <w:style w:type="character" w:customStyle="1" w:styleId="N111Char">
    <w:name w:val="N 1.1.1 Char"/>
    <w:basedOn w:val="N11Char"/>
    <w:link w:val="N111"/>
    <w:locked/>
    <w:rsid w:val="00B64522"/>
    <w:rPr>
      <w:rFonts w:ascii="Arial" w:hAnsi="Arial"/>
      <w:kern w:val="0"/>
      <w:sz w:val="24"/>
      <w14:ligatures w14:val="none"/>
    </w:rPr>
  </w:style>
  <w:style w:type="paragraph" w:customStyle="1" w:styleId="N111">
    <w:name w:val="N 1.1.1"/>
    <w:basedOn w:val="N11"/>
    <w:link w:val="N111Char"/>
    <w:qFormat/>
    <w:rsid w:val="00B64522"/>
    <w:pPr>
      <w:ind w:left="284"/>
    </w:pPr>
  </w:style>
  <w:style w:type="paragraph" w:customStyle="1" w:styleId="N1111">
    <w:name w:val="N 1.1.1.1"/>
    <w:basedOn w:val="N111"/>
    <w:link w:val="N1111Char"/>
    <w:qFormat/>
    <w:rsid w:val="00B64522"/>
    <w:pPr>
      <w:tabs>
        <w:tab w:val="num" w:pos="360"/>
      </w:tabs>
      <w:ind w:left="567" w:hanging="360"/>
    </w:pPr>
  </w:style>
  <w:style w:type="paragraph" w:customStyle="1" w:styleId="Nabc">
    <w:name w:val="N abc"/>
    <w:basedOn w:val="Normal"/>
    <w:link w:val="NabcChar"/>
    <w:qFormat/>
    <w:rsid w:val="00B64522"/>
    <w:pPr>
      <w:spacing w:before="240" w:after="240" w:line="240" w:lineRule="auto"/>
      <w:ind w:left="284"/>
    </w:pPr>
    <w:rPr>
      <w:rFonts w:ascii="Arial" w:hAnsi="Arial"/>
      <w:kern w:val="0"/>
      <w:sz w:val="24"/>
      <w:lang w:val="it-IT"/>
      <w14:ligatures w14:val="none"/>
    </w:rPr>
  </w:style>
  <w:style w:type="paragraph" w:customStyle="1" w:styleId="PGE-Normal">
    <w:name w:val="PGE-Normal"/>
    <w:basedOn w:val="Normal"/>
    <w:qFormat/>
    <w:rsid w:val="00B64522"/>
    <w:pPr>
      <w:spacing w:before="240" w:after="240" w:line="240" w:lineRule="auto"/>
      <w:ind w:left="0"/>
    </w:pPr>
    <w:rPr>
      <w:rFonts w:ascii="Arial" w:hAnsi="Arial"/>
      <w:kern w:val="0"/>
      <w:sz w:val="24"/>
      <w14:ligatures w14:val="none"/>
    </w:rPr>
  </w:style>
  <w:style w:type="character" w:customStyle="1" w:styleId="PGE-NotaExplicativaChar">
    <w:name w:val="PGE-NotaExplicativa Char"/>
    <w:link w:val="PGE-NotaExplicativa"/>
    <w:locked/>
    <w:rsid w:val="00B64522"/>
    <w:rPr>
      <w:rFonts w:ascii="Consolas" w:eastAsia="Calibri" w:hAnsi="Consolas" w:cs="Times New Roman"/>
      <w:sz w:val="24"/>
      <w:shd w:val="clear" w:color="auto" w:fill="FFFF00"/>
    </w:rPr>
  </w:style>
  <w:style w:type="paragraph" w:customStyle="1" w:styleId="PGE-NotaExplicativa">
    <w:name w:val="PGE-NotaExplicativa"/>
    <w:basedOn w:val="Normal"/>
    <w:link w:val="PGE-NotaExplicativaChar"/>
    <w:qFormat/>
    <w:rsid w:val="00B64522"/>
    <w:pPr>
      <w:pBdr>
        <w:top w:val="dashed" w:sz="4" w:space="1" w:color="auto"/>
        <w:left w:val="dashed" w:sz="4" w:space="4" w:color="auto"/>
        <w:bottom w:val="dashed" w:sz="4" w:space="1" w:color="auto"/>
        <w:right w:val="dashed" w:sz="4" w:space="4" w:color="auto"/>
      </w:pBdr>
      <w:shd w:val="clear" w:color="auto" w:fill="FFFF00"/>
      <w:spacing w:before="240" w:after="240" w:line="240" w:lineRule="auto"/>
      <w:ind w:left="0"/>
    </w:pPr>
    <w:rPr>
      <w:rFonts w:ascii="Consolas" w:eastAsia="Calibri" w:hAnsi="Consolas" w:cs="Times New Roman"/>
      <w:sz w:val="24"/>
    </w:rPr>
  </w:style>
  <w:style w:type="character" w:customStyle="1" w:styleId="NabcChar">
    <w:name w:val="N abc Char"/>
    <w:basedOn w:val="Fontepargpadro"/>
    <w:link w:val="Nabc"/>
    <w:rsid w:val="00B64522"/>
    <w:rPr>
      <w:rFonts w:ascii="Arial" w:hAnsi="Arial"/>
      <w:kern w:val="0"/>
      <w:sz w:val="24"/>
      <w:lang w:val="it-IT"/>
      <w14:ligatures w14:val="none"/>
    </w:rPr>
  </w:style>
  <w:style w:type="table" w:styleId="Tabelacomgrade">
    <w:name w:val="Table Grid"/>
    <w:basedOn w:val="Tabelanormal"/>
    <w:uiPriority w:val="39"/>
    <w:rsid w:val="005E6526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1111Char">
    <w:name w:val="N 1.1.1.1 Char"/>
    <w:basedOn w:val="N111Char"/>
    <w:link w:val="N1111"/>
    <w:rsid w:val="005E6526"/>
    <w:rPr>
      <w:rFonts w:ascii="Arial" w:hAnsi="Arial"/>
      <w:kern w:val="0"/>
      <w:sz w:val="24"/>
      <w14:ligatures w14:val="none"/>
    </w:rPr>
  </w:style>
  <w:style w:type="paragraph" w:styleId="Corpodetexto">
    <w:name w:val="Body Text"/>
    <w:basedOn w:val="Normal"/>
    <w:link w:val="CorpodetextoChar"/>
    <w:uiPriority w:val="99"/>
    <w:unhideWhenUsed/>
    <w:rsid w:val="007F17B5"/>
    <w:pPr>
      <w:spacing w:before="100" w:beforeAutospacing="1" w:after="100" w:afterAutospacing="1" w:line="240" w:lineRule="auto"/>
      <w:ind w:left="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99"/>
    <w:rsid w:val="007F17B5"/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table" w:customStyle="1" w:styleId="TableNormal">
    <w:name w:val="Table Normal"/>
    <w:uiPriority w:val="2"/>
    <w:unhideWhenUsed/>
    <w:qFormat/>
    <w:rsid w:val="007F17B5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F17B5"/>
    <w:pPr>
      <w:widowControl w:val="0"/>
      <w:autoSpaceDE w:val="0"/>
      <w:autoSpaceDN w:val="0"/>
      <w:spacing w:before="0" w:after="0" w:line="240" w:lineRule="auto"/>
      <w:ind w:left="0"/>
      <w:jc w:val="left"/>
    </w:pPr>
    <w:rPr>
      <w:rFonts w:ascii="Calibri" w:eastAsia="Calibri" w:hAnsi="Calibri" w:cs="Calibri"/>
      <w:kern w:val="0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pn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svg"/><Relationship Id="rId12" Type="http://schemas.openxmlformats.org/officeDocument/2006/relationships/image" Target="media/image14.png"/><Relationship Id="rId17" Type="http://schemas.openxmlformats.org/officeDocument/2006/relationships/image" Target="media/image19.svg"/><Relationship Id="rId2" Type="http://schemas.openxmlformats.org/officeDocument/2006/relationships/image" Target="media/image4.sv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svg"/><Relationship Id="rId5" Type="http://schemas.openxmlformats.org/officeDocument/2006/relationships/image" Target="media/image7.sv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svg"/><Relationship Id="rId14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iane.reis\Documents\Modelos%20Personalizados%20do%20Office\TR-%20modelo%20-%2027-06-2025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571C5-B8AB-4994-9BC6-0008ACB0A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TR- modelo - 27-06-2025</Template>
  <TotalTime>14</TotalTime>
  <Pages>5</Pages>
  <Words>1220</Words>
  <Characters>6589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Ariane Reis</dc:creator>
  <cp:keywords/>
  <dc:description/>
  <cp:lastModifiedBy>Ariane Reis</cp:lastModifiedBy>
  <cp:revision>3</cp:revision>
  <cp:lastPrinted>2025-04-22T19:52:00Z</cp:lastPrinted>
  <dcterms:created xsi:type="dcterms:W3CDTF">2025-09-30T13:23:00Z</dcterms:created>
  <dcterms:modified xsi:type="dcterms:W3CDTF">2025-09-30T13:37:00Z</dcterms:modified>
</cp:coreProperties>
</file>